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5714" w14:textId="77777777" w:rsidR="00F8163D" w:rsidRDefault="001B4956" w:rsidP="00533A21">
      <w:pPr>
        <w:tabs>
          <w:tab w:val="left" w:pos="1800"/>
        </w:tabs>
        <w:spacing w:after="0" w:line="240" w:lineRule="auto"/>
        <w:rPr>
          <w:rFonts w:ascii="Franklin Gothic Book" w:hAnsi="Franklin Gothic Book"/>
          <w:sz w:val="19"/>
          <w:szCs w:val="19"/>
        </w:rPr>
      </w:pPr>
      <w:r>
        <w:rPr>
          <w:rFonts w:ascii="Franklin Gothic Book" w:hAnsi="Franklin Gothic Book"/>
          <w:noProof/>
          <w:sz w:val="19"/>
          <w:szCs w:val="19"/>
          <w:lang w:eastAsia="nl-NL"/>
        </w:rPr>
        <mc:AlternateContent>
          <mc:Choice Requires="wps">
            <w:drawing>
              <wp:anchor distT="0" distB="0" distL="114300" distR="114300" simplePos="0" relativeHeight="251658240" behindDoc="0" locked="0" layoutInCell="1" allowOverlap="1" wp14:anchorId="0EC06037" wp14:editId="6F3AD040">
                <wp:simplePos x="0" y="0"/>
                <wp:positionH relativeFrom="column">
                  <wp:posOffset>-77470</wp:posOffset>
                </wp:positionH>
                <wp:positionV relativeFrom="paragraph">
                  <wp:posOffset>-680085</wp:posOffset>
                </wp:positionV>
                <wp:extent cx="6505575" cy="1066800"/>
                <wp:effectExtent l="0" t="0" r="0" b="0"/>
                <wp:wrapNone/>
                <wp:docPr id="2" name="Tekstvak 2"/>
                <wp:cNvGraphicFramePr/>
                <a:graphic xmlns:a="http://schemas.openxmlformats.org/drawingml/2006/main">
                  <a:graphicData uri="http://schemas.microsoft.com/office/word/2010/wordprocessingShape">
                    <wps:wsp>
                      <wps:cNvSpPr txBox="1"/>
                      <wps:spPr>
                        <a:xfrm>
                          <a:off x="0" y="0"/>
                          <a:ext cx="6505575"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0142E0" w14:textId="7ACD7321" w:rsidR="00342FFA" w:rsidRPr="00F00B46" w:rsidRDefault="00C205C1" w:rsidP="00342FFA">
                            <w:pPr>
                              <w:tabs>
                                <w:tab w:val="left" w:pos="1800"/>
                              </w:tabs>
                              <w:spacing w:after="0" w:line="240" w:lineRule="auto"/>
                              <w:rPr>
                                <w:rFonts w:ascii="Franklin Gothic Book" w:eastAsia="Times New Roman" w:hAnsi="Franklin Gothic Book" w:cs="Arial"/>
                                <w:b/>
                                <w:bCs/>
                                <w:color w:val="FFFFFF"/>
                                <w:sz w:val="52"/>
                                <w:szCs w:val="44"/>
                                <w:lang w:eastAsia="nl-NL"/>
                              </w:rPr>
                            </w:pPr>
                            <w:r>
                              <w:rPr>
                                <w:rFonts w:ascii="Franklin Gothic Book" w:eastAsia="Times New Roman" w:hAnsi="Franklin Gothic Book" w:cs="Arial"/>
                                <w:b/>
                                <w:bCs/>
                                <w:color w:val="FFFFFF"/>
                                <w:sz w:val="28"/>
                                <w:szCs w:val="28"/>
                                <w:lang w:eastAsia="nl-NL"/>
                              </w:rPr>
                              <w:t>Oproep</w:t>
                            </w:r>
                            <w:r w:rsidR="00342FFA" w:rsidRPr="00F00B46">
                              <w:rPr>
                                <w:rFonts w:ascii="Franklin Gothic Book" w:eastAsia="Times New Roman" w:hAnsi="Franklin Gothic Book" w:cs="Arial"/>
                                <w:b/>
                                <w:bCs/>
                                <w:color w:val="FFFFFF"/>
                                <w:sz w:val="28"/>
                                <w:szCs w:val="28"/>
                                <w:lang w:eastAsia="nl-NL"/>
                              </w:rPr>
                              <w:t>:</w:t>
                            </w:r>
                          </w:p>
                          <w:p w14:paraId="3A6F7207" w14:textId="4934FC73" w:rsidR="00342FFA" w:rsidRPr="003E26D5" w:rsidRDefault="001B70AB" w:rsidP="00342FFA">
                            <w:pPr>
                              <w:tabs>
                                <w:tab w:val="left" w:pos="1800"/>
                              </w:tabs>
                              <w:spacing w:after="0" w:line="240" w:lineRule="auto"/>
                              <w:rPr>
                                <w:rFonts w:ascii="Franklin Gothic Book" w:eastAsia="Times New Roman" w:hAnsi="Franklin Gothic Book" w:cs="Arial"/>
                                <w:b/>
                                <w:bCs/>
                                <w:color w:val="FFFFFF"/>
                                <w:sz w:val="28"/>
                                <w:szCs w:val="18"/>
                                <w:lang w:eastAsia="nl-NL"/>
                              </w:rPr>
                            </w:pPr>
                            <w:r w:rsidRPr="00F00B46">
                              <w:rPr>
                                <w:rFonts w:ascii="Franklin Gothic Book" w:eastAsia="Times New Roman" w:hAnsi="Franklin Gothic Book" w:cs="Arial"/>
                                <w:b/>
                                <w:bCs/>
                                <w:color w:val="FFFFFF"/>
                                <w:sz w:val="48"/>
                                <w:szCs w:val="32"/>
                                <w:lang w:eastAsia="nl-NL"/>
                              </w:rPr>
                              <w:t>Onderwijsassistent</w:t>
                            </w:r>
                            <w:r w:rsidR="00342FFA" w:rsidRPr="00F00B46">
                              <w:rPr>
                                <w:rFonts w:ascii="Franklin Gothic Book" w:eastAsia="Times New Roman" w:hAnsi="Franklin Gothic Book" w:cs="Arial"/>
                                <w:b/>
                                <w:bCs/>
                                <w:color w:val="FFFFFF"/>
                                <w:sz w:val="48"/>
                                <w:szCs w:val="32"/>
                                <w:lang w:eastAsia="nl-NL"/>
                              </w:rPr>
                              <w:t xml:space="preserve"> </w:t>
                            </w:r>
                            <w:r w:rsidR="00AA341F" w:rsidRPr="00F00B46">
                              <w:rPr>
                                <w:rFonts w:ascii="Franklin Gothic Book" w:eastAsia="Times New Roman" w:hAnsi="Franklin Gothic Book" w:cs="Arial"/>
                                <w:b/>
                                <w:bCs/>
                                <w:color w:val="FFFFFF"/>
                                <w:sz w:val="48"/>
                                <w:szCs w:val="32"/>
                                <w:lang w:eastAsia="nl-NL"/>
                              </w:rPr>
                              <w:t>B</w:t>
                            </w:r>
                            <w:r w:rsidR="00CD1797">
                              <w:rPr>
                                <w:rFonts w:ascii="Franklin Gothic Book" w:eastAsia="Times New Roman" w:hAnsi="Franklin Gothic Book" w:cs="Arial"/>
                                <w:b/>
                                <w:bCs/>
                                <w:color w:val="FFFFFF"/>
                                <w:sz w:val="48"/>
                                <w:szCs w:val="32"/>
                                <w:lang w:eastAsia="nl-NL"/>
                              </w:rPr>
                              <w:t xml:space="preserve"> (invalpool</w:t>
                            </w:r>
                            <w:r w:rsidR="0039170B">
                              <w:rPr>
                                <w:rFonts w:ascii="Franklin Gothic Book" w:eastAsia="Times New Roman" w:hAnsi="Franklin Gothic Book" w:cs="Arial"/>
                                <w:b/>
                                <w:bCs/>
                                <w:color w:val="FFFFFF"/>
                                <w:sz w:val="48"/>
                                <w:szCs w:val="32"/>
                                <w:lang w:eastAsia="nl-NL"/>
                              </w:rPr>
                              <w:t xml:space="preserve"> PJF</w:t>
                            </w:r>
                            <w:r w:rsidR="00CD1797">
                              <w:rPr>
                                <w:rFonts w:ascii="Franklin Gothic Book" w:eastAsia="Times New Roman" w:hAnsi="Franklin Gothic Book" w:cs="Arial"/>
                                <w:b/>
                                <w:bCs/>
                                <w:color w:val="FFFFFF"/>
                                <w:sz w:val="48"/>
                                <w:szCs w:val="32"/>
                                <w:lang w:eastAsia="nl-NL"/>
                              </w:rPr>
                              <w:t>)</w:t>
                            </w:r>
                            <w:r w:rsidR="003E26D5">
                              <w:rPr>
                                <w:rFonts w:ascii="Franklin Gothic Book" w:eastAsia="Times New Roman" w:hAnsi="Franklin Gothic Book" w:cs="Arial"/>
                                <w:b/>
                                <w:bCs/>
                                <w:color w:val="FFFFFF"/>
                                <w:sz w:val="48"/>
                                <w:szCs w:val="32"/>
                                <w:lang w:eastAsia="nl-NL"/>
                              </w:rPr>
                              <w:br/>
                            </w:r>
                          </w:p>
                          <w:p w14:paraId="789336CC" w14:textId="33499197" w:rsidR="00593B31" w:rsidRPr="00544121" w:rsidRDefault="008A2261" w:rsidP="000B5363">
                            <w:pPr>
                              <w:rPr>
                                <w:rFonts w:ascii="Franklin Gothic Book" w:hAnsi="Franklin Gothic Book"/>
                                <w:color w:val="FFFFFF" w:themeColor="background1"/>
                                <w:sz w:val="32"/>
                                <w:szCs w:val="32"/>
                              </w:rPr>
                            </w:pPr>
                            <w:r w:rsidRPr="00544121">
                              <w:rPr>
                                <w:rFonts w:ascii="Franklin Gothic Book" w:hAnsi="Franklin Gothic Book"/>
                                <w:b/>
                                <w:color w:val="FFFFFF" w:themeColor="background1"/>
                                <w:sz w:val="24"/>
                                <w:szCs w:val="32"/>
                              </w:rPr>
                              <w:t>Prins Johan Friso</w:t>
                            </w:r>
                            <w:r w:rsidR="00544121" w:rsidRPr="00544121">
                              <w:rPr>
                                <w:rFonts w:ascii="Franklin Gothic Book" w:hAnsi="Franklin Gothic Book"/>
                                <w:b/>
                                <w:color w:val="FFFFFF" w:themeColor="background1"/>
                                <w:sz w:val="24"/>
                                <w:szCs w:val="32"/>
                              </w:rPr>
                              <w:t>school</w:t>
                            </w:r>
                            <w:r w:rsidR="00BD47B7">
                              <w:rPr>
                                <w:rFonts w:ascii="Franklin Gothic Book" w:hAnsi="Franklin Gothic Book"/>
                                <w:b/>
                                <w:color w:val="FFFFFF" w:themeColor="background1"/>
                                <w:sz w:val="24"/>
                                <w:szCs w:val="32"/>
                              </w:rPr>
                              <w:t>,</w:t>
                            </w:r>
                            <w:r w:rsidR="00544121" w:rsidRPr="00544121">
                              <w:rPr>
                                <w:rFonts w:ascii="Franklin Gothic Book" w:hAnsi="Franklin Gothic Book"/>
                                <w:b/>
                                <w:color w:val="FFFFFF" w:themeColor="background1"/>
                                <w:sz w:val="24"/>
                                <w:szCs w:val="32"/>
                              </w:rPr>
                              <w:t xml:space="preserve"> Haren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06037" id="_x0000_t202" coordsize="21600,21600" o:spt="202" path="m,l,21600r21600,l21600,xe">
                <v:stroke joinstyle="miter"/>
                <v:path gradientshapeok="t" o:connecttype="rect"/>
              </v:shapetype>
              <v:shape id="Tekstvak 2" o:spid="_x0000_s1026" type="#_x0000_t202" style="position:absolute;margin-left:-6.1pt;margin-top:-53.55pt;width:512.25pt;height: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" filled="f" stroked="f" strokeweight=".5pt">
                <v:textbox>
                  <w:txbxContent>
                    <w:p w14:paraId="3B0142E0" w14:textId="7ACD7321" w:rsidR="00342FFA" w:rsidRPr="00F00B46" w:rsidRDefault="00C205C1" w:rsidP="00342FFA">
                      <w:pPr>
                        <w:tabs>
                          <w:tab w:val="left" w:pos="1800"/>
                        </w:tabs>
                        <w:spacing w:after="0" w:line="240" w:lineRule="auto"/>
                        <w:rPr>
                          <w:rFonts w:ascii="Franklin Gothic Book" w:eastAsia="Times New Roman" w:hAnsi="Franklin Gothic Book" w:cs="Arial"/>
                          <w:b/>
                          <w:bCs/>
                          <w:color w:val="FFFFFF"/>
                          <w:sz w:val="52"/>
                          <w:szCs w:val="44"/>
                          <w:lang w:eastAsia="nl-NL"/>
                        </w:rPr>
                      </w:pPr>
                      <w:r>
                        <w:rPr>
                          <w:rFonts w:ascii="Franklin Gothic Book" w:eastAsia="Times New Roman" w:hAnsi="Franklin Gothic Book" w:cs="Arial"/>
                          <w:b/>
                          <w:bCs/>
                          <w:color w:val="FFFFFF"/>
                          <w:sz w:val="28"/>
                          <w:szCs w:val="28"/>
                          <w:lang w:eastAsia="nl-NL"/>
                        </w:rPr>
                        <w:t>Oproep</w:t>
                      </w:r>
                      <w:r w:rsidR="00342FFA" w:rsidRPr="00F00B46">
                        <w:rPr>
                          <w:rFonts w:ascii="Franklin Gothic Book" w:eastAsia="Times New Roman" w:hAnsi="Franklin Gothic Book" w:cs="Arial"/>
                          <w:b/>
                          <w:bCs/>
                          <w:color w:val="FFFFFF"/>
                          <w:sz w:val="28"/>
                          <w:szCs w:val="28"/>
                          <w:lang w:eastAsia="nl-NL"/>
                        </w:rPr>
                        <w:t>:</w:t>
                      </w:r>
                    </w:p>
                    <w:p w14:paraId="3A6F7207" w14:textId="4934FC73" w:rsidR="00342FFA" w:rsidRPr="003E26D5" w:rsidRDefault="001B70AB" w:rsidP="00342FFA">
                      <w:pPr>
                        <w:tabs>
                          <w:tab w:val="left" w:pos="1800"/>
                        </w:tabs>
                        <w:spacing w:after="0" w:line="240" w:lineRule="auto"/>
                        <w:rPr>
                          <w:rFonts w:ascii="Franklin Gothic Book" w:eastAsia="Times New Roman" w:hAnsi="Franklin Gothic Book" w:cs="Arial"/>
                          <w:b/>
                          <w:bCs/>
                          <w:color w:val="FFFFFF"/>
                          <w:sz w:val="28"/>
                          <w:szCs w:val="18"/>
                          <w:lang w:eastAsia="nl-NL"/>
                        </w:rPr>
                      </w:pPr>
                      <w:r w:rsidRPr="00F00B46">
                        <w:rPr>
                          <w:rFonts w:ascii="Franklin Gothic Book" w:eastAsia="Times New Roman" w:hAnsi="Franklin Gothic Book" w:cs="Arial"/>
                          <w:b/>
                          <w:bCs/>
                          <w:color w:val="FFFFFF"/>
                          <w:sz w:val="48"/>
                          <w:szCs w:val="32"/>
                          <w:lang w:eastAsia="nl-NL"/>
                        </w:rPr>
                        <w:t>Onderwijsassistent</w:t>
                      </w:r>
                      <w:r w:rsidR="00342FFA" w:rsidRPr="00F00B46">
                        <w:rPr>
                          <w:rFonts w:ascii="Franklin Gothic Book" w:eastAsia="Times New Roman" w:hAnsi="Franklin Gothic Book" w:cs="Arial"/>
                          <w:b/>
                          <w:bCs/>
                          <w:color w:val="FFFFFF"/>
                          <w:sz w:val="48"/>
                          <w:szCs w:val="32"/>
                          <w:lang w:eastAsia="nl-NL"/>
                        </w:rPr>
                        <w:t xml:space="preserve"> </w:t>
                      </w:r>
                      <w:r w:rsidR="00AA341F" w:rsidRPr="00F00B46">
                        <w:rPr>
                          <w:rFonts w:ascii="Franklin Gothic Book" w:eastAsia="Times New Roman" w:hAnsi="Franklin Gothic Book" w:cs="Arial"/>
                          <w:b/>
                          <w:bCs/>
                          <w:color w:val="FFFFFF"/>
                          <w:sz w:val="48"/>
                          <w:szCs w:val="32"/>
                          <w:lang w:eastAsia="nl-NL"/>
                        </w:rPr>
                        <w:t>B</w:t>
                      </w:r>
                      <w:r w:rsidR="00CD1797">
                        <w:rPr>
                          <w:rFonts w:ascii="Franklin Gothic Book" w:eastAsia="Times New Roman" w:hAnsi="Franklin Gothic Book" w:cs="Arial"/>
                          <w:b/>
                          <w:bCs/>
                          <w:color w:val="FFFFFF"/>
                          <w:sz w:val="48"/>
                          <w:szCs w:val="32"/>
                          <w:lang w:eastAsia="nl-NL"/>
                        </w:rPr>
                        <w:t xml:space="preserve"> (invalpool</w:t>
                      </w:r>
                      <w:r w:rsidR="0039170B">
                        <w:rPr>
                          <w:rFonts w:ascii="Franklin Gothic Book" w:eastAsia="Times New Roman" w:hAnsi="Franklin Gothic Book" w:cs="Arial"/>
                          <w:b/>
                          <w:bCs/>
                          <w:color w:val="FFFFFF"/>
                          <w:sz w:val="48"/>
                          <w:szCs w:val="32"/>
                          <w:lang w:eastAsia="nl-NL"/>
                        </w:rPr>
                        <w:t xml:space="preserve"> PJF</w:t>
                      </w:r>
                      <w:r w:rsidR="00CD1797">
                        <w:rPr>
                          <w:rFonts w:ascii="Franklin Gothic Book" w:eastAsia="Times New Roman" w:hAnsi="Franklin Gothic Book" w:cs="Arial"/>
                          <w:b/>
                          <w:bCs/>
                          <w:color w:val="FFFFFF"/>
                          <w:sz w:val="48"/>
                          <w:szCs w:val="32"/>
                          <w:lang w:eastAsia="nl-NL"/>
                        </w:rPr>
                        <w:t>)</w:t>
                      </w:r>
                      <w:r w:rsidR="003E26D5">
                        <w:rPr>
                          <w:rFonts w:ascii="Franklin Gothic Book" w:eastAsia="Times New Roman" w:hAnsi="Franklin Gothic Book" w:cs="Arial"/>
                          <w:b/>
                          <w:bCs/>
                          <w:color w:val="FFFFFF"/>
                          <w:sz w:val="48"/>
                          <w:szCs w:val="32"/>
                          <w:lang w:eastAsia="nl-NL"/>
                        </w:rPr>
                        <w:br/>
                      </w:r>
                    </w:p>
                    <w:p w14:paraId="789336CC" w14:textId="33499197" w:rsidR="00593B31" w:rsidRPr="00544121" w:rsidRDefault="008A2261" w:rsidP="000B5363">
                      <w:pPr>
                        <w:rPr>
                          <w:rFonts w:ascii="Franklin Gothic Book" w:hAnsi="Franklin Gothic Book"/>
                          <w:color w:val="FFFFFF" w:themeColor="background1"/>
                          <w:sz w:val="32"/>
                          <w:szCs w:val="32"/>
                        </w:rPr>
                      </w:pPr>
                      <w:r w:rsidRPr="00544121">
                        <w:rPr>
                          <w:rFonts w:ascii="Franklin Gothic Book" w:hAnsi="Franklin Gothic Book"/>
                          <w:b/>
                          <w:color w:val="FFFFFF" w:themeColor="background1"/>
                          <w:sz w:val="24"/>
                          <w:szCs w:val="32"/>
                        </w:rPr>
                        <w:t>Prins Johan Friso</w:t>
                      </w:r>
                      <w:r w:rsidR="00544121" w:rsidRPr="00544121">
                        <w:rPr>
                          <w:rFonts w:ascii="Franklin Gothic Book" w:hAnsi="Franklin Gothic Book"/>
                          <w:b/>
                          <w:color w:val="FFFFFF" w:themeColor="background1"/>
                          <w:sz w:val="24"/>
                          <w:szCs w:val="32"/>
                        </w:rPr>
                        <w:t>school</w:t>
                      </w:r>
                      <w:r w:rsidR="00BD47B7">
                        <w:rPr>
                          <w:rFonts w:ascii="Franklin Gothic Book" w:hAnsi="Franklin Gothic Book"/>
                          <w:b/>
                          <w:color w:val="FFFFFF" w:themeColor="background1"/>
                          <w:sz w:val="24"/>
                          <w:szCs w:val="32"/>
                        </w:rPr>
                        <w:t>,</w:t>
                      </w:r>
                      <w:r w:rsidR="00544121" w:rsidRPr="00544121">
                        <w:rPr>
                          <w:rFonts w:ascii="Franklin Gothic Book" w:hAnsi="Franklin Gothic Book"/>
                          <w:b/>
                          <w:color w:val="FFFFFF" w:themeColor="background1"/>
                          <w:sz w:val="24"/>
                          <w:szCs w:val="32"/>
                        </w:rPr>
                        <w:t xml:space="preserve"> Haren</w:t>
                      </w:r>
                    </w:p>
                  </w:txbxContent>
                </v:textbox>
              </v:shape>
            </w:pict>
          </mc:Fallback>
        </mc:AlternateContent>
      </w:r>
    </w:p>
    <w:p w14:paraId="4C1566FC" w14:textId="192899B1" w:rsidR="0F297744" w:rsidRDefault="0F297744" w:rsidP="0F297744">
      <w:pPr>
        <w:tabs>
          <w:tab w:val="left" w:pos="1800"/>
        </w:tabs>
        <w:spacing w:after="0" w:line="240" w:lineRule="auto"/>
        <w:rPr>
          <w:rFonts w:ascii="Franklin Gothic Book" w:hAnsi="Franklin Gothic Book"/>
          <w:sz w:val="19"/>
          <w:szCs w:val="19"/>
        </w:rPr>
      </w:pPr>
    </w:p>
    <w:p w14:paraId="75E6783B" w14:textId="2632E31B" w:rsidR="0F297744" w:rsidRDefault="0F297744" w:rsidP="0F297744">
      <w:pPr>
        <w:tabs>
          <w:tab w:val="left" w:pos="1800"/>
        </w:tabs>
        <w:spacing w:after="0" w:line="240" w:lineRule="auto"/>
        <w:rPr>
          <w:rFonts w:ascii="Franklin Gothic Book" w:hAnsi="Franklin Gothic Book"/>
          <w:sz w:val="19"/>
          <w:szCs w:val="19"/>
        </w:rPr>
      </w:pPr>
    </w:p>
    <w:p w14:paraId="1CC55BC5" w14:textId="5CDD1D68" w:rsidR="006A471E" w:rsidRDefault="006A471E" w:rsidP="006A471E">
      <w:pPr>
        <w:tabs>
          <w:tab w:val="left" w:pos="1843"/>
        </w:tabs>
        <w:spacing w:after="0" w:line="240" w:lineRule="auto"/>
        <w:rPr>
          <w:rFonts w:ascii="Franklin Gothic Book" w:hAnsi="Franklin Gothic Book"/>
          <w:b/>
          <w:bCs/>
          <w:color w:val="CC006A"/>
          <w:sz w:val="19"/>
          <w:szCs w:val="19"/>
        </w:rPr>
      </w:pPr>
      <w:r w:rsidRPr="0069165C">
        <w:rPr>
          <w:rFonts w:ascii="Franklin Gothic Book" w:hAnsi="Franklin Gothic Book"/>
          <w:b/>
          <w:bCs/>
          <w:color w:val="CC006A"/>
          <w:sz w:val="19"/>
          <w:szCs w:val="19"/>
        </w:rPr>
        <w:t>Datum publicatie:</w:t>
      </w:r>
      <w:r w:rsidRPr="0069165C">
        <w:rPr>
          <w:rFonts w:ascii="Franklin Gothic Book" w:hAnsi="Franklin Gothic Book"/>
          <w:b/>
          <w:bCs/>
          <w:color w:val="CC006A"/>
          <w:sz w:val="19"/>
          <w:szCs w:val="19"/>
        </w:rPr>
        <w:tab/>
      </w:r>
      <w:r w:rsidR="003E26D5">
        <w:rPr>
          <w:rFonts w:ascii="Franklin Gothic Book" w:hAnsi="Franklin Gothic Book"/>
          <w:b/>
          <w:bCs/>
          <w:color w:val="CC006A"/>
          <w:sz w:val="19"/>
          <w:szCs w:val="19"/>
        </w:rPr>
        <w:t>04 september 2026</w:t>
      </w:r>
    </w:p>
    <w:p w14:paraId="5A5E656A" w14:textId="7054B0DB" w:rsidR="006A471E" w:rsidRDefault="006A471E" w:rsidP="006A471E">
      <w:pPr>
        <w:tabs>
          <w:tab w:val="left" w:pos="1843"/>
        </w:tabs>
        <w:spacing w:after="0" w:line="240" w:lineRule="auto"/>
        <w:rPr>
          <w:rFonts w:ascii="Franklin Gothic Book" w:hAnsi="Franklin Gothic Book"/>
          <w:b/>
          <w:bCs/>
          <w:color w:val="CC006A"/>
          <w:sz w:val="19"/>
          <w:szCs w:val="19"/>
        </w:rPr>
      </w:pPr>
      <w:r w:rsidRPr="0069165C">
        <w:rPr>
          <w:rFonts w:ascii="Franklin Gothic Book" w:hAnsi="Franklin Gothic Book"/>
          <w:b/>
          <w:bCs/>
          <w:color w:val="CC006A"/>
          <w:sz w:val="19"/>
          <w:szCs w:val="19"/>
        </w:rPr>
        <w:t xml:space="preserve">Sluitingsdatum: </w:t>
      </w:r>
      <w:r w:rsidR="00F54098">
        <w:rPr>
          <w:rFonts w:ascii="Franklin Gothic Book" w:hAnsi="Franklin Gothic Book"/>
          <w:b/>
          <w:bCs/>
          <w:color w:val="CC006A"/>
          <w:sz w:val="19"/>
          <w:szCs w:val="19"/>
        </w:rPr>
        <w:tab/>
      </w:r>
      <w:r w:rsidR="003E26D5">
        <w:rPr>
          <w:rFonts w:ascii="Franklin Gothic Book" w:hAnsi="Franklin Gothic Book"/>
          <w:b/>
          <w:bCs/>
          <w:color w:val="CC006A"/>
          <w:sz w:val="19"/>
          <w:szCs w:val="19"/>
        </w:rPr>
        <w:t>20 september 2026</w:t>
      </w:r>
      <w:r>
        <w:rPr>
          <w:rFonts w:ascii="Franklin Gothic Book" w:hAnsi="Franklin Gothic Book"/>
          <w:b/>
          <w:bCs/>
          <w:color w:val="CC006A"/>
          <w:sz w:val="19"/>
          <w:szCs w:val="19"/>
        </w:rPr>
        <w:br/>
      </w:r>
      <w:r w:rsidRPr="0069165C">
        <w:rPr>
          <w:rFonts w:ascii="Franklin Gothic Book" w:hAnsi="Franklin Gothic Book"/>
          <w:b/>
          <w:bCs/>
          <w:color w:val="CC006A"/>
          <w:sz w:val="19"/>
          <w:szCs w:val="19"/>
        </w:rPr>
        <w:t xml:space="preserve">Vacaturenummer: </w:t>
      </w:r>
      <w:r w:rsidRPr="0069165C">
        <w:rPr>
          <w:rFonts w:ascii="Franklin Gothic Book" w:hAnsi="Franklin Gothic Book"/>
          <w:b/>
          <w:bCs/>
          <w:color w:val="CC006A"/>
          <w:sz w:val="19"/>
          <w:szCs w:val="19"/>
        </w:rPr>
        <w:tab/>
      </w:r>
      <w:r w:rsidR="003E26D5">
        <w:rPr>
          <w:rFonts w:ascii="Franklin Gothic Book" w:hAnsi="Franklin Gothic Book"/>
          <w:b/>
          <w:bCs/>
          <w:color w:val="CC006A"/>
          <w:sz w:val="19"/>
          <w:szCs w:val="19"/>
        </w:rPr>
        <w:t>26.</w:t>
      </w:r>
      <w:r w:rsidR="00C205C1">
        <w:rPr>
          <w:rFonts w:ascii="Franklin Gothic Book" w:hAnsi="Franklin Gothic Book"/>
          <w:b/>
          <w:bCs/>
          <w:color w:val="CC006A"/>
          <w:sz w:val="19"/>
          <w:szCs w:val="19"/>
        </w:rPr>
        <w:t>216</w:t>
      </w:r>
    </w:p>
    <w:p w14:paraId="03683395" w14:textId="186B5C53" w:rsidR="00F00B46" w:rsidRDefault="00964A70" w:rsidP="00F00B46">
      <w:pPr>
        <w:rPr>
          <w:rStyle w:val="normaltextrun"/>
          <w:rFonts w:ascii="Franklin Gothic Book" w:hAnsi="Franklin Gothic Book"/>
          <w:b/>
          <w:bCs/>
          <w:color w:val="000000"/>
          <w:sz w:val="19"/>
          <w:szCs w:val="19"/>
          <w:shd w:val="clear" w:color="auto" w:fill="FFFFFF"/>
        </w:rPr>
      </w:pPr>
      <w:r>
        <w:rPr>
          <w:rStyle w:val="normaltextrun"/>
          <w:rFonts w:ascii="Franklin Gothic Book" w:hAnsi="Franklin Gothic Book"/>
          <w:b/>
          <w:bCs/>
          <w:color w:val="000000"/>
          <w:sz w:val="19"/>
          <w:szCs w:val="19"/>
          <w:shd w:val="clear" w:color="auto" w:fill="FFFFFF"/>
        </w:rPr>
        <w:br/>
      </w:r>
      <w:r w:rsidR="00F00B46">
        <w:rPr>
          <w:rStyle w:val="normaltextrun"/>
          <w:rFonts w:ascii="Franklin Gothic Book" w:hAnsi="Franklin Gothic Book"/>
          <w:b/>
          <w:bCs/>
          <w:color w:val="000000"/>
          <w:sz w:val="19"/>
          <w:szCs w:val="19"/>
          <w:shd w:val="clear" w:color="auto" w:fill="FFFFFF"/>
        </w:rPr>
        <w:t xml:space="preserve">De Prins Johan Frisoschool is </w:t>
      </w:r>
      <w:r w:rsidR="00F00B46" w:rsidRPr="00F00B46">
        <w:rPr>
          <w:rFonts w:ascii="Franklin Gothic Book" w:hAnsi="Franklin Gothic Book"/>
          <w:b/>
          <w:bCs/>
          <w:color w:val="000000"/>
          <w:sz w:val="19"/>
          <w:szCs w:val="19"/>
          <w:shd w:val="clear" w:color="auto" w:fill="FFFFFF"/>
        </w:rPr>
        <w:t>een openbare school voor (voortgezet) speciaal onderwijs voor leerlingen met een fysieke of meervoudige beperking of een chronische ziekte.</w:t>
      </w:r>
      <w:r w:rsidR="00F00B46" w:rsidRPr="00F00B46">
        <w:rPr>
          <w:rStyle w:val="normaltextrun"/>
          <w:rFonts w:ascii="Franklin Gothic Book" w:hAnsi="Franklin Gothic Book"/>
          <w:b/>
          <w:bCs/>
          <w:color w:val="000000"/>
          <w:sz w:val="19"/>
          <w:szCs w:val="19"/>
          <w:shd w:val="clear" w:color="auto" w:fill="FFFFFF"/>
        </w:rPr>
        <w:t xml:space="preserve"> </w:t>
      </w:r>
      <w:r w:rsidR="00F00B46">
        <w:rPr>
          <w:rStyle w:val="normaltextrun"/>
          <w:rFonts w:ascii="Franklin Gothic Book" w:hAnsi="Franklin Gothic Book"/>
          <w:b/>
          <w:bCs/>
          <w:color w:val="000000"/>
          <w:sz w:val="19"/>
          <w:szCs w:val="19"/>
          <w:shd w:val="clear" w:color="auto" w:fill="FFFFFF"/>
        </w:rPr>
        <w:t xml:space="preserve">Daarmee vallen we binnen het cluster 3-onderwijs. Op dit moment bezoeken ongeveer 200 leerlingen de Prins Johan Frisoschool. </w:t>
      </w:r>
      <w:r w:rsidR="00F00B46" w:rsidRPr="00F00B46">
        <w:rPr>
          <w:rFonts w:ascii="Franklin Gothic Book" w:hAnsi="Franklin Gothic Book"/>
          <w:b/>
          <w:bCs/>
          <w:color w:val="000000"/>
          <w:sz w:val="19"/>
          <w:szCs w:val="19"/>
          <w:shd w:val="clear" w:color="auto" w:fill="FFFFFF"/>
        </w:rPr>
        <w:t>Wij richten ons op de totale ontwikkeling van onze leerlingen, zodat zij een volwaardige plek in de maatschappij kunnen innemen. Wij gaan uit van de mogelijkheden van onze leerlingen, niet van de beperkingen. Zelfredzaamheid is de rode draad in ons</w:t>
      </w:r>
      <w:r w:rsidR="00F00B46">
        <w:rPr>
          <w:rFonts w:ascii="Franklin Gothic Book" w:hAnsi="Franklin Gothic Book"/>
          <w:b/>
          <w:bCs/>
          <w:color w:val="000000"/>
          <w:sz w:val="19"/>
          <w:szCs w:val="19"/>
          <w:shd w:val="clear" w:color="auto" w:fill="FFFFFF"/>
        </w:rPr>
        <w:t xml:space="preserve"> onderwijs.</w:t>
      </w:r>
    </w:p>
    <w:p w14:paraId="748521A5" w14:textId="73482728" w:rsidR="00825D12" w:rsidRDefault="00A26A4E" w:rsidP="00825D12">
      <w:pPr>
        <w:rPr>
          <w:rFonts w:ascii="Franklin Gothic Book" w:eastAsia="Times New Roman" w:hAnsi="Franklin Gothic Book" w:cs="Arial"/>
          <w:sz w:val="19"/>
          <w:szCs w:val="19"/>
        </w:rPr>
      </w:pPr>
      <w:r w:rsidRPr="3478E988">
        <w:rPr>
          <w:rFonts w:ascii="Franklin Gothic Book" w:hAnsi="Franklin Gothic Book" w:cs="Arial"/>
          <w:b/>
          <w:bCs/>
          <w:color w:val="000000" w:themeColor="text1"/>
          <w:sz w:val="19"/>
          <w:szCs w:val="19"/>
        </w:rPr>
        <w:t>Functie</w:t>
      </w:r>
      <w:r>
        <w:br/>
      </w:r>
      <w:r w:rsidR="00443CF3">
        <w:rPr>
          <w:rStyle w:val="normaltextrun"/>
          <w:rFonts w:ascii="Franklin Gothic Book" w:hAnsi="Franklin Gothic Book"/>
          <w:color w:val="000000"/>
          <w:sz w:val="19"/>
          <w:szCs w:val="19"/>
          <w:shd w:val="clear" w:color="auto" w:fill="FFFFFF"/>
        </w:rPr>
        <w:t xml:space="preserve">Wij zijn </w:t>
      </w:r>
      <w:r w:rsidR="0005352F">
        <w:rPr>
          <w:rStyle w:val="normaltextrun"/>
          <w:rFonts w:ascii="Franklin Gothic Book" w:hAnsi="Franklin Gothic Book"/>
          <w:color w:val="000000"/>
          <w:sz w:val="19"/>
          <w:szCs w:val="19"/>
          <w:shd w:val="clear" w:color="auto" w:fill="FFFFFF"/>
        </w:rPr>
        <w:t>op zoek</w:t>
      </w:r>
      <w:r w:rsidR="00443CF3">
        <w:rPr>
          <w:rStyle w:val="normaltextrun"/>
          <w:rFonts w:ascii="Franklin Gothic Book" w:hAnsi="Franklin Gothic Book"/>
          <w:color w:val="000000"/>
          <w:sz w:val="19"/>
          <w:szCs w:val="19"/>
          <w:shd w:val="clear" w:color="auto" w:fill="FFFFFF"/>
        </w:rPr>
        <w:t xml:space="preserve"> naar enthousiaste onderwijsassistent</w:t>
      </w:r>
      <w:r w:rsidR="00F00B46">
        <w:rPr>
          <w:rStyle w:val="normaltextrun"/>
          <w:rFonts w:ascii="Franklin Gothic Book" w:hAnsi="Franklin Gothic Book"/>
          <w:color w:val="000000"/>
          <w:sz w:val="19"/>
          <w:szCs w:val="19"/>
          <w:shd w:val="clear" w:color="auto" w:fill="FFFFFF"/>
        </w:rPr>
        <w:t xml:space="preserve">en </w:t>
      </w:r>
      <w:r w:rsidR="00C205C1">
        <w:rPr>
          <w:rStyle w:val="normaltextrun"/>
          <w:rFonts w:ascii="Franklin Gothic Book" w:hAnsi="Franklin Gothic Book"/>
          <w:color w:val="000000"/>
          <w:sz w:val="19"/>
          <w:szCs w:val="19"/>
          <w:shd w:val="clear" w:color="auto" w:fill="FFFFFF"/>
        </w:rPr>
        <w:t>die in de invalpool van de Prins Johan Frisoschool willen. Als onderwijsassistent zorg je er s</w:t>
      </w:r>
      <w:r w:rsidR="00443CF3">
        <w:rPr>
          <w:rStyle w:val="normaltextrun"/>
          <w:rFonts w:ascii="Franklin Gothic Book" w:hAnsi="Franklin Gothic Book"/>
          <w:color w:val="000000"/>
          <w:sz w:val="19"/>
          <w:szCs w:val="19"/>
          <w:shd w:val="clear" w:color="auto" w:fill="FFFFFF"/>
        </w:rPr>
        <w:t xml:space="preserve">amen met de leerkracht voor dat de leerlingen onderwijs op maat aangeboden krijgen en dat ouders nauw meegenomen worden in hun ontwikkelproces. </w:t>
      </w:r>
    </w:p>
    <w:p w14:paraId="7D9BD959" w14:textId="15B42304" w:rsidR="00A26A4E" w:rsidRDefault="00A26A4E" w:rsidP="00EE06E1">
      <w:pPr>
        <w:spacing w:after="0"/>
        <w:rPr>
          <w:rFonts w:ascii="Franklin Gothic Book" w:hAnsi="Franklin Gothic Book" w:cs="Arial"/>
          <w:color w:val="000000" w:themeColor="text1"/>
          <w:sz w:val="19"/>
          <w:szCs w:val="19"/>
        </w:rPr>
      </w:pPr>
      <w:r w:rsidRPr="3478E988">
        <w:rPr>
          <w:rFonts w:ascii="Franklin Gothic Book" w:hAnsi="Franklin Gothic Book" w:cs="Arial"/>
          <w:b/>
          <w:bCs/>
          <w:color w:val="000000" w:themeColor="text1"/>
          <w:sz w:val="19"/>
          <w:szCs w:val="19"/>
        </w:rPr>
        <w:t>Functie-eisen</w:t>
      </w:r>
      <w:r>
        <w:br/>
      </w:r>
      <w:r w:rsidRPr="3478E988">
        <w:rPr>
          <w:rFonts w:ascii="Franklin Gothic Book" w:hAnsi="Franklin Gothic Book" w:cs="Arial"/>
          <w:color w:val="000000" w:themeColor="text1"/>
          <w:sz w:val="19"/>
          <w:szCs w:val="19"/>
        </w:rPr>
        <w:t xml:space="preserve">Wij zoeken </w:t>
      </w:r>
      <w:r w:rsidR="00C205C1">
        <w:rPr>
          <w:rFonts w:ascii="Franklin Gothic Book" w:hAnsi="Franklin Gothic Book" w:cs="Arial"/>
          <w:color w:val="000000" w:themeColor="text1"/>
          <w:sz w:val="19"/>
          <w:szCs w:val="19"/>
        </w:rPr>
        <w:t>invallers</w:t>
      </w:r>
      <w:r w:rsidRPr="3478E988">
        <w:rPr>
          <w:rFonts w:ascii="Franklin Gothic Book" w:hAnsi="Franklin Gothic Book" w:cs="Arial"/>
          <w:color w:val="000000" w:themeColor="text1"/>
          <w:sz w:val="19"/>
          <w:szCs w:val="19"/>
        </w:rPr>
        <w:t xml:space="preserve"> die:</w:t>
      </w:r>
    </w:p>
    <w:p w14:paraId="42D0E2D8" w14:textId="5C105D25" w:rsidR="00775C46" w:rsidRPr="00AB5D08" w:rsidRDefault="00F00B46" w:rsidP="00775C46">
      <w:pPr>
        <w:numPr>
          <w:ilvl w:val="0"/>
          <w:numId w:val="22"/>
        </w:numPr>
        <w:tabs>
          <w:tab w:val="left" w:pos="851"/>
          <w:tab w:val="left" w:pos="3742"/>
          <w:tab w:val="left" w:pos="5613"/>
        </w:tabs>
        <w:spacing w:after="0" w:line="240" w:lineRule="atLeast"/>
        <w:rPr>
          <w:rFonts w:ascii="Franklin Gothic Book" w:eastAsia="Times New Roman" w:hAnsi="Franklin Gothic Book" w:cs="Arial"/>
          <w:color w:val="000000"/>
          <w:sz w:val="19"/>
          <w:szCs w:val="19"/>
          <w:lang w:eastAsia="nl-NL"/>
        </w:rPr>
      </w:pPr>
      <w:r>
        <w:rPr>
          <w:rFonts w:ascii="Franklin Gothic Book" w:eastAsia="Times New Roman" w:hAnsi="Franklin Gothic Book" w:cs="Arial"/>
          <w:color w:val="000000"/>
          <w:sz w:val="19"/>
          <w:szCs w:val="19"/>
          <w:lang w:eastAsia="nl-NL"/>
        </w:rPr>
        <w:t>beschikken</w:t>
      </w:r>
      <w:r w:rsidR="00775C46" w:rsidRPr="00E44796">
        <w:rPr>
          <w:rFonts w:ascii="Franklin Gothic Book" w:eastAsia="Times New Roman" w:hAnsi="Franklin Gothic Book" w:cs="Arial"/>
          <w:color w:val="000000"/>
          <w:sz w:val="19"/>
          <w:szCs w:val="19"/>
          <w:lang w:eastAsia="nl-NL"/>
        </w:rPr>
        <w:t xml:space="preserve"> over een </w:t>
      </w:r>
      <w:r w:rsidR="00775C46">
        <w:rPr>
          <w:rFonts w:ascii="Franklin Gothic Book" w:eastAsia="Times New Roman" w:hAnsi="Franklin Gothic Book" w:cs="Arial"/>
          <w:color w:val="000000"/>
          <w:sz w:val="19"/>
          <w:szCs w:val="19"/>
          <w:lang w:eastAsia="nl-NL"/>
        </w:rPr>
        <w:t>afgeronde opleiding onderwijsassistent</w:t>
      </w:r>
      <w:r w:rsidR="00775C46" w:rsidRPr="00E44796">
        <w:rPr>
          <w:rFonts w:ascii="Franklin Gothic Book" w:eastAsia="Times New Roman" w:hAnsi="Franklin Gothic Book" w:cs="Arial"/>
          <w:color w:val="000000"/>
          <w:sz w:val="19"/>
          <w:szCs w:val="19"/>
          <w:lang w:eastAsia="nl-NL"/>
        </w:rPr>
        <w:t>;</w:t>
      </w:r>
    </w:p>
    <w:p w14:paraId="5EEE1EB8" w14:textId="6D39FC26" w:rsidR="00A26A4E" w:rsidRDefault="00A26A4E" w:rsidP="00A26A4E">
      <w:pPr>
        <w:pStyle w:val="Lijstalinea"/>
        <w:numPr>
          <w:ilvl w:val="0"/>
          <w:numId w:val="22"/>
        </w:numPr>
        <w:spacing w:line="240" w:lineRule="auto"/>
        <w:rPr>
          <w:rFonts w:ascii="Franklin Gothic Book" w:eastAsia="Times New Roman" w:hAnsi="Franklin Gothic Book" w:cs="Arial"/>
          <w:sz w:val="19"/>
          <w:szCs w:val="19"/>
        </w:rPr>
      </w:pPr>
      <w:r w:rsidRPr="3478E988">
        <w:rPr>
          <w:rFonts w:ascii="Franklin Gothic Book" w:eastAsia="Times New Roman" w:hAnsi="Franklin Gothic Book" w:cs="Arial"/>
          <w:sz w:val="19"/>
          <w:szCs w:val="19"/>
        </w:rPr>
        <w:t xml:space="preserve">affiniteit </w:t>
      </w:r>
      <w:r w:rsidR="00F00B46">
        <w:rPr>
          <w:rFonts w:ascii="Franklin Gothic Book" w:eastAsia="Times New Roman" w:hAnsi="Franklin Gothic Book" w:cs="Arial"/>
          <w:sz w:val="19"/>
          <w:szCs w:val="19"/>
        </w:rPr>
        <w:t>hebben</w:t>
      </w:r>
      <w:r w:rsidRPr="3478E988">
        <w:rPr>
          <w:rFonts w:ascii="Franklin Gothic Book" w:eastAsia="Times New Roman" w:hAnsi="Franklin Gothic Book" w:cs="Arial"/>
          <w:sz w:val="19"/>
          <w:szCs w:val="19"/>
        </w:rPr>
        <w:t xml:space="preserve"> met onze doelgroep</w:t>
      </w:r>
      <w:r w:rsidR="00F045DB">
        <w:rPr>
          <w:rFonts w:ascii="Franklin Gothic Book" w:eastAsia="Times New Roman" w:hAnsi="Franklin Gothic Book" w:cs="Arial"/>
          <w:sz w:val="19"/>
          <w:szCs w:val="19"/>
        </w:rPr>
        <w:t>;</w:t>
      </w:r>
    </w:p>
    <w:p w14:paraId="701D6E8E" w14:textId="1C09C615" w:rsidR="00A26A4E" w:rsidRDefault="00A26A4E" w:rsidP="00A26A4E">
      <w:pPr>
        <w:pStyle w:val="Lijstalinea"/>
        <w:numPr>
          <w:ilvl w:val="0"/>
          <w:numId w:val="22"/>
        </w:numPr>
        <w:spacing w:line="240" w:lineRule="auto"/>
        <w:rPr>
          <w:rFonts w:ascii="Franklin Gothic Book" w:eastAsia="Times New Roman" w:hAnsi="Franklin Gothic Book" w:cs="Arial"/>
          <w:sz w:val="19"/>
          <w:szCs w:val="19"/>
        </w:rPr>
      </w:pPr>
      <w:r w:rsidRPr="3478E988">
        <w:rPr>
          <w:rFonts w:ascii="Franklin Gothic Book" w:eastAsia="Times New Roman" w:hAnsi="Franklin Gothic Book" w:cs="Arial"/>
          <w:sz w:val="19"/>
          <w:szCs w:val="19"/>
        </w:rPr>
        <w:t xml:space="preserve">flexibel </w:t>
      </w:r>
      <w:r w:rsidR="00F00B46">
        <w:rPr>
          <w:rFonts w:ascii="Franklin Gothic Book" w:eastAsia="Times New Roman" w:hAnsi="Franklin Gothic Book" w:cs="Arial"/>
          <w:sz w:val="19"/>
          <w:szCs w:val="19"/>
        </w:rPr>
        <w:t>zijn</w:t>
      </w:r>
      <w:r w:rsidR="00F045DB">
        <w:rPr>
          <w:rFonts w:ascii="Franklin Gothic Book" w:eastAsia="Times New Roman" w:hAnsi="Franklin Gothic Book" w:cs="Arial"/>
          <w:sz w:val="19"/>
          <w:szCs w:val="19"/>
        </w:rPr>
        <w:t>;</w:t>
      </w:r>
    </w:p>
    <w:p w14:paraId="34272523" w14:textId="243943D3" w:rsidR="00A26A4E" w:rsidRDefault="00A26A4E" w:rsidP="00A26A4E">
      <w:pPr>
        <w:pStyle w:val="Lijstalinea"/>
        <w:numPr>
          <w:ilvl w:val="0"/>
          <w:numId w:val="22"/>
        </w:numPr>
        <w:spacing w:line="240" w:lineRule="auto"/>
        <w:rPr>
          <w:rFonts w:ascii="Franklin Gothic Book" w:eastAsia="Times New Roman" w:hAnsi="Franklin Gothic Book" w:cs="Arial"/>
          <w:sz w:val="19"/>
          <w:szCs w:val="19"/>
        </w:rPr>
      </w:pPr>
      <w:r w:rsidRPr="3478E988">
        <w:rPr>
          <w:rFonts w:ascii="Franklin Gothic Book" w:eastAsia="Times New Roman" w:hAnsi="Franklin Gothic Book" w:cs="Arial"/>
          <w:sz w:val="19"/>
          <w:szCs w:val="19"/>
        </w:rPr>
        <w:t xml:space="preserve">oplossingsgericht </w:t>
      </w:r>
      <w:r w:rsidR="00F00B46">
        <w:rPr>
          <w:rFonts w:ascii="Franklin Gothic Book" w:eastAsia="Times New Roman" w:hAnsi="Franklin Gothic Book" w:cs="Arial"/>
          <w:sz w:val="19"/>
          <w:szCs w:val="19"/>
        </w:rPr>
        <w:t>zijn</w:t>
      </w:r>
      <w:r w:rsidR="00F045DB">
        <w:rPr>
          <w:rFonts w:ascii="Franklin Gothic Book" w:eastAsia="Times New Roman" w:hAnsi="Franklin Gothic Book" w:cs="Arial"/>
          <w:sz w:val="19"/>
          <w:szCs w:val="19"/>
        </w:rPr>
        <w:t>;</w:t>
      </w:r>
    </w:p>
    <w:p w14:paraId="5CC88AC0" w14:textId="3315D100" w:rsidR="00A26A4E" w:rsidRDefault="00A26A4E" w:rsidP="00A26A4E">
      <w:pPr>
        <w:pStyle w:val="Lijstalinea"/>
        <w:numPr>
          <w:ilvl w:val="0"/>
          <w:numId w:val="22"/>
        </w:numPr>
        <w:spacing w:line="240" w:lineRule="auto"/>
        <w:rPr>
          <w:rFonts w:ascii="Franklin Gothic Book" w:eastAsia="Times New Roman" w:hAnsi="Franklin Gothic Book" w:cs="Arial"/>
          <w:sz w:val="19"/>
          <w:szCs w:val="19"/>
        </w:rPr>
      </w:pPr>
      <w:r w:rsidRPr="3478E988">
        <w:rPr>
          <w:rFonts w:ascii="Franklin Gothic Book" w:eastAsia="Times New Roman" w:hAnsi="Franklin Gothic Book" w:cs="Arial"/>
          <w:sz w:val="19"/>
          <w:szCs w:val="19"/>
        </w:rPr>
        <w:t xml:space="preserve">bij voorkeur kennis en ervaring </w:t>
      </w:r>
      <w:r w:rsidR="00F00B46">
        <w:rPr>
          <w:rFonts w:ascii="Franklin Gothic Book" w:eastAsia="Times New Roman" w:hAnsi="Franklin Gothic Book" w:cs="Arial"/>
          <w:sz w:val="19"/>
          <w:szCs w:val="19"/>
        </w:rPr>
        <w:t>hebben</w:t>
      </w:r>
      <w:r w:rsidRPr="3478E988">
        <w:rPr>
          <w:rFonts w:ascii="Franklin Gothic Book" w:eastAsia="Times New Roman" w:hAnsi="Franklin Gothic Book" w:cs="Arial"/>
          <w:sz w:val="19"/>
          <w:szCs w:val="19"/>
        </w:rPr>
        <w:t xml:space="preserve"> met het werken met leerlingen in het speciaal onderwijs</w:t>
      </w:r>
      <w:r w:rsidR="00F045DB">
        <w:rPr>
          <w:rFonts w:ascii="Franklin Gothic Book" w:eastAsia="Times New Roman" w:hAnsi="Franklin Gothic Book" w:cs="Arial"/>
          <w:sz w:val="19"/>
          <w:szCs w:val="19"/>
        </w:rPr>
        <w:t>;</w:t>
      </w:r>
    </w:p>
    <w:p w14:paraId="147FDC31" w14:textId="5A1F4767" w:rsidR="00A26A4E" w:rsidRDefault="00A26A4E" w:rsidP="00A26A4E">
      <w:pPr>
        <w:pStyle w:val="Lijstalinea"/>
        <w:numPr>
          <w:ilvl w:val="0"/>
          <w:numId w:val="22"/>
        </w:numPr>
        <w:tabs>
          <w:tab w:val="clear" w:pos="720"/>
          <w:tab w:val="left" w:pos="1871"/>
          <w:tab w:val="left" w:pos="3742"/>
          <w:tab w:val="left" w:pos="5613"/>
        </w:tabs>
        <w:spacing w:after="0" w:line="240" w:lineRule="auto"/>
        <w:rPr>
          <w:rFonts w:ascii="Franklin Gothic Book" w:eastAsia="Times New Roman" w:hAnsi="Franklin Gothic Book" w:cs="Arial"/>
          <w:sz w:val="19"/>
          <w:szCs w:val="19"/>
        </w:rPr>
      </w:pPr>
      <w:r w:rsidRPr="3478E988">
        <w:rPr>
          <w:rFonts w:ascii="Franklin Gothic Book" w:eastAsia="Times New Roman" w:hAnsi="Franklin Gothic Book" w:cs="Arial"/>
          <w:sz w:val="19"/>
          <w:szCs w:val="19"/>
        </w:rPr>
        <w:t xml:space="preserve">communicatief vaardig </w:t>
      </w:r>
      <w:r w:rsidR="00F00B46">
        <w:rPr>
          <w:rFonts w:ascii="Franklin Gothic Book" w:eastAsia="Times New Roman" w:hAnsi="Franklin Gothic Book" w:cs="Arial"/>
          <w:sz w:val="19"/>
          <w:szCs w:val="19"/>
        </w:rPr>
        <w:t xml:space="preserve">zijn </w:t>
      </w:r>
      <w:r w:rsidRPr="3478E988">
        <w:rPr>
          <w:rFonts w:ascii="Franklin Gothic Book" w:eastAsia="Times New Roman" w:hAnsi="Franklin Gothic Book" w:cs="Arial"/>
          <w:sz w:val="19"/>
          <w:szCs w:val="19"/>
        </w:rPr>
        <w:t>in woord en geschrift</w:t>
      </w:r>
      <w:r w:rsidR="00081B3B">
        <w:rPr>
          <w:rFonts w:ascii="Franklin Gothic Book" w:eastAsia="Times New Roman" w:hAnsi="Franklin Gothic Book" w:cs="Arial"/>
          <w:sz w:val="19"/>
          <w:szCs w:val="19"/>
        </w:rPr>
        <w:t>;</w:t>
      </w:r>
    </w:p>
    <w:p w14:paraId="082F019F" w14:textId="7AEF86B5" w:rsidR="00A26A4E" w:rsidRDefault="00A26A4E" w:rsidP="00A26A4E">
      <w:pPr>
        <w:pStyle w:val="Lijstalinea"/>
        <w:numPr>
          <w:ilvl w:val="0"/>
          <w:numId w:val="22"/>
        </w:numPr>
        <w:tabs>
          <w:tab w:val="clear" w:pos="720"/>
          <w:tab w:val="left" w:pos="1871"/>
          <w:tab w:val="left" w:pos="3742"/>
          <w:tab w:val="left" w:pos="5613"/>
        </w:tabs>
        <w:spacing w:after="0" w:line="240" w:lineRule="auto"/>
        <w:rPr>
          <w:rFonts w:ascii="Franklin Gothic Book" w:eastAsia="Times New Roman" w:hAnsi="Franklin Gothic Book" w:cs="Arial"/>
          <w:sz w:val="19"/>
          <w:szCs w:val="19"/>
        </w:rPr>
      </w:pPr>
      <w:r w:rsidRPr="3478E988">
        <w:rPr>
          <w:rFonts w:ascii="Franklin Gothic Book" w:eastAsia="Times New Roman" w:hAnsi="Franklin Gothic Book" w:cs="Arial"/>
          <w:sz w:val="19"/>
          <w:szCs w:val="19"/>
        </w:rPr>
        <w:t xml:space="preserve">binnen een team creatief </w:t>
      </w:r>
      <w:r w:rsidR="00F00B46">
        <w:rPr>
          <w:rFonts w:ascii="Franklin Gothic Book" w:eastAsia="Times New Roman" w:hAnsi="Franklin Gothic Book" w:cs="Arial"/>
          <w:sz w:val="19"/>
          <w:szCs w:val="19"/>
        </w:rPr>
        <w:t>kunnen</w:t>
      </w:r>
      <w:r w:rsidRPr="3478E988">
        <w:rPr>
          <w:rFonts w:ascii="Franklin Gothic Book" w:eastAsia="Times New Roman" w:hAnsi="Franklin Gothic Book" w:cs="Arial"/>
          <w:sz w:val="19"/>
          <w:szCs w:val="19"/>
        </w:rPr>
        <w:t xml:space="preserve"> samenwerken aan onderwijs- en zorgdoelen rondom de ontwikkeling van de leerlingen</w:t>
      </w:r>
      <w:r w:rsidR="00081B3B">
        <w:rPr>
          <w:rFonts w:ascii="Franklin Gothic Book" w:eastAsia="Times New Roman" w:hAnsi="Franklin Gothic Book" w:cs="Arial"/>
          <w:sz w:val="19"/>
          <w:szCs w:val="19"/>
        </w:rPr>
        <w:t>;</w:t>
      </w:r>
    </w:p>
    <w:p w14:paraId="0E5DDE9F" w14:textId="7DC279F6" w:rsidR="00A26A4E" w:rsidRDefault="00A26A4E" w:rsidP="00A26A4E">
      <w:pPr>
        <w:pStyle w:val="Lijstalinea"/>
        <w:numPr>
          <w:ilvl w:val="0"/>
          <w:numId w:val="22"/>
        </w:numPr>
        <w:tabs>
          <w:tab w:val="clear" w:pos="720"/>
          <w:tab w:val="left" w:pos="1871"/>
          <w:tab w:val="left" w:pos="3742"/>
          <w:tab w:val="left" w:pos="5613"/>
        </w:tabs>
        <w:spacing w:after="0" w:line="240" w:lineRule="auto"/>
        <w:rPr>
          <w:rFonts w:ascii="Franklin Gothic Book" w:eastAsia="Times New Roman" w:hAnsi="Franklin Gothic Book" w:cs="Arial"/>
          <w:sz w:val="19"/>
          <w:szCs w:val="19"/>
        </w:rPr>
      </w:pPr>
      <w:r w:rsidRPr="3478E988">
        <w:rPr>
          <w:rFonts w:ascii="Franklin Gothic Book" w:eastAsia="Times New Roman" w:hAnsi="Franklin Gothic Book" w:cs="Arial"/>
          <w:sz w:val="19"/>
          <w:szCs w:val="19"/>
        </w:rPr>
        <w:t xml:space="preserve">veerkrachtig en nieuwsgierig </w:t>
      </w:r>
      <w:r w:rsidR="00F00B46">
        <w:rPr>
          <w:rFonts w:ascii="Franklin Gothic Book" w:eastAsia="Times New Roman" w:hAnsi="Franklin Gothic Book" w:cs="Arial"/>
          <w:sz w:val="19"/>
          <w:szCs w:val="19"/>
        </w:rPr>
        <w:t>zijn.</w:t>
      </w:r>
    </w:p>
    <w:p w14:paraId="4CE06554" w14:textId="520FC5DD" w:rsidR="004A03EE" w:rsidRPr="00964A70" w:rsidRDefault="004A03EE" w:rsidP="00964A70">
      <w:pPr>
        <w:pStyle w:val="Lijstalinea"/>
        <w:numPr>
          <w:ilvl w:val="0"/>
          <w:numId w:val="22"/>
        </w:numPr>
        <w:tabs>
          <w:tab w:val="clear" w:pos="720"/>
          <w:tab w:val="left" w:pos="1871"/>
          <w:tab w:val="left" w:pos="3742"/>
          <w:tab w:val="left" w:pos="5613"/>
        </w:tabs>
        <w:spacing w:after="0" w:line="240" w:lineRule="auto"/>
        <w:rPr>
          <w:rFonts w:ascii="Franklin Gothic Book" w:eastAsia="Times New Roman" w:hAnsi="Franklin Gothic Book" w:cs="Arial"/>
          <w:sz w:val="19"/>
          <w:szCs w:val="19"/>
        </w:rPr>
      </w:pPr>
    </w:p>
    <w:p w14:paraId="579C2A58" w14:textId="3D884DC1" w:rsidR="004A03EE" w:rsidRPr="003D146C" w:rsidRDefault="004A03EE" w:rsidP="004A03EE">
      <w:pPr>
        <w:spacing w:after="0" w:line="240" w:lineRule="auto"/>
        <w:rPr>
          <w:rFonts w:ascii="Franklin Gothic Book" w:eastAsia="Times New Roman" w:hAnsi="Franklin Gothic Book" w:cs="Arial"/>
          <w:b/>
          <w:color w:val="000000"/>
          <w:sz w:val="19"/>
          <w:szCs w:val="19"/>
          <w:lang w:eastAsia="nl-NL"/>
        </w:rPr>
      </w:pPr>
      <w:r>
        <w:rPr>
          <w:rFonts w:ascii="Franklin Gothic Book" w:eastAsia="Times New Roman" w:hAnsi="Franklin Gothic Book" w:cs="Arial"/>
          <w:b/>
          <w:color w:val="000000"/>
          <w:sz w:val="19"/>
          <w:szCs w:val="19"/>
          <w:lang w:eastAsia="nl-NL"/>
        </w:rPr>
        <w:t>Sala</w:t>
      </w:r>
      <w:r w:rsidRPr="003D146C">
        <w:rPr>
          <w:rFonts w:ascii="Franklin Gothic Book" w:eastAsia="Times New Roman" w:hAnsi="Franklin Gothic Book" w:cs="Arial"/>
          <w:b/>
          <w:color w:val="000000"/>
          <w:sz w:val="19"/>
          <w:szCs w:val="19"/>
          <w:lang w:eastAsia="nl-NL"/>
        </w:rPr>
        <w:t>ris</w:t>
      </w:r>
    </w:p>
    <w:p w14:paraId="1D116237" w14:textId="749D72B6" w:rsidR="004A03EE" w:rsidRPr="003D146C" w:rsidRDefault="004A03EE" w:rsidP="004A03EE">
      <w:pPr>
        <w:pStyle w:val="Default"/>
        <w:spacing w:line="276" w:lineRule="auto"/>
        <w:rPr>
          <w:rFonts w:ascii="Franklin Gothic Book" w:hAnsi="Franklin Gothic Book"/>
          <w:sz w:val="19"/>
          <w:szCs w:val="19"/>
        </w:rPr>
      </w:pPr>
      <w:r w:rsidRPr="003D146C">
        <w:rPr>
          <w:rFonts w:ascii="Franklin Gothic Book" w:hAnsi="Franklin Gothic Book" w:cs="Arial"/>
          <w:sz w:val="19"/>
          <w:szCs w:val="19"/>
        </w:rPr>
        <w:t xml:space="preserve">De functie </w:t>
      </w:r>
      <w:r w:rsidR="00C205C1">
        <w:rPr>
          <w:rFonts w:ascii="Franklin Gothic Book" w:hAnsi="Franklin Gothic Book" w:cs="Arial"/>
          <w:sz w:val="19"/>
          <w:szCs w:val="19"/>
        </w:rPr>
        <w:t xml:space="preserve">van Onderwijsassistent B </w:t>
      </w:r>
      <w:r w:rsidRPr="003D146C">
        <w:rPr>
          <w:rFonts w:ascii="Franklin Gothic Book" w:hAnsi="Franklin Gothic Book" w:cs="Arial"/>
          <w:sz w:val="19"/>
          <w:szCs w:val="19"/>
        </w:rPr>
        <w:t xml:space="preserve">is gewaardeerd op schaal </w:t>
      </w:r>
      <w:r w:rsidR="008F6BA3" w:rsidRPr="00645348">
        <w:rPr>
          <w:rFonts w:ascii="Franklin Gothic Book" w:hAnsi="Franklin Gothic Book" w:cs="Arial"/>
          <w:sz w:val="19"/>
          <w:szCs w:val="19"/>
        </w:rPr>
        <w:t>0</w:t>
      </w:r>
      <w:r w:rsidR="000A1B5A" w:rsidRPr="00645348">
        <w:rPr>
          <w:rFonts w:ascii="Franklin Gothic Book" w:hAnsi="Franklin Gothic Book" w:cs="Arial"/>
          <w:sz w:val="19"/>
          <w:szCs w:val="19"/>
        </w:rPr>
        <w:t>5</w:t>
      </w:r>
      <w:r w:rsidR="00AC374B" w:rsidRPr="00645348">
        <w:rPr>
          <w:rFonts w:ascii="Franklin Gothic Book" w:hAnsi="Franklin Gothic Book" w:cs="Arial"/>
          <w:sz w:val="19"/>
          <w:szCs w:val="19"/>
        </w:rPr>
        <w:t xml:space="preserve"> </w:t>
      </w:r>
      <w:r w:rsidRPr="00645348">
        <w:rPr>
          <w:rFonts w:ascii="Franklin Gothic Book" w:hAnsi="Franklin Gothic Book" w:cs="Arial"/>
          <w:sz w:val="19"/>
          <w:szCs w:val="19"/>
        </w:rPr>
        <w:t>van</w:t>
      </w:r>
      <w:r w:rsidRPr="003D146C">
        <w:rPr>
          <w:rFonts w:ascii="Franklin Gothic Book" w:hAnsi="Franklin Gothic Book" w:cs="Arial"/>
          <w:sz w:val="19"/>
          <w:szCs w:val="19"/>
        </w:rPr>
        <w:t xml:space="preserve"> de</w:t>
      </w:r>
      <w:r>
        <w:rPr>
          <w:rFonts w:ascii="Franklin Gothic Book" w:hAnsi="Franklin Gothic Book" w:cs="Arial"/>
          <w:sz w:val="19"/>
          <w:szCs w:val="19"/>
        </w:rPr>
        <w:t xml:space="preserve"> geldende </w:t>
      </w:r>
      <w:r w:rsidRPr="003D146C">
        <w:rPr>
          <w:rFonts w:ascii="Franklin Gothic Book" w:hAnsi="Franklin Gothic Book" w:cs="Arial"/>
          <w:sz w:val="19"/>
          <w:szCs w:val="19"/>
        </w:rPr>
        <w:t xml:space="preserve">CAO </w:t>
      </w:r>
      <w:r>
        <w:rPr>
          <w:rFonts w:ascii="Franklin Gothic Book" w:hAnsi="Franklin Gothic Book" w:cs="Arial"/>
          <w:sz w:val="19"/>
          <w:szCs w:val="19"/>
        </w:rPr>
        <w:t>PO.</w:t>
      </w:r>
      <w:r w:rsidRPr="003D146C">
        <w:rPr>
          <w:rFonts w:ascii="Franklin Gothic Book" w:hAnsi="Franklin Gothic Book" w:cs="Arial"/>
          <w:sz w:val="19"/>
          <w:szCs w:val="19"/>
        </w:rPr>
        <w:t xml:space="preserve"> Het bruto maandsalaris bedraagt maximaal </w:t>
      </w:r>
      <w:r w:rsidR="00ED6FA0" w:rsidRPr="00645348">
        <w:rPr>
          <w:rFonts w:ascii="Franklin Gothic Book" w:hAnsi="Franklin Gothic Book" w:cs="Arial"/>
          <w:sz w:val="19"/>
          <w:szCs w:val="19"/>
        </w:rPr>
        <w:t xml:space="preserve">€ </w:t>
      </w:r>
      <w:r w:rsidR="003E26D5" w:rsidRPr="00645348">
        <w:rPr>
          <w:rFonts w:ascii="Franklin Gothic Book" w:hAnsi="Franklin Gothic Book" w:cs="Arial"/>
          <w:sz w:val="19"/>
          <w:szCs w:val="19"/>
        </w:rPr>
        <w:t>3</w:t>
      </w:r>
      <w:r w:rsidR="003E26D5">
        <w:rPr>
          <w:rFonts w:ascii="Franklin Gothic Book" w:hAnsi="Franklin Gothic Book" w:cs="Arial"/>
          <w:sz w:val="19"/>
          <w:szCs w:val="19"/>
        </w:rPr>
        <w:t>.</w:t>
      </w:r>
      <w:r w:rsidR="00C205C1">
        <w:rPr>
          <w:rFonts w:ascii="Franklin Gothic Book" w:hAnsi="Franklin Gothic Book" w:cs="Arial"/>
          <w:sz w:val="19"/>
          <w:szCs w:val="19"/>
        </w:rPr>
        <w:t>41</w:t>
      </w:r>
      <w:r w:rsidR="003E26D5" w:rsidRPr="00645348">
        <w:rPr>
          <w:rFonts w:ascii="Franklin Gothic Book" w:hAnsi="Franklin Gothic Book" w:cs="Arial"/>
          <w:sz w:val="19"/>
          <w:szCs w:val="19"/>
        </w:rPr>
        <w:t xml:space="preserve">2, </w:t>
      </w:r>
      <w:r w:rsidR="00C205C1" w:rsidRPr="00645348">
        <w:rPr>
          <w:rFonts w:ascii="Franklin Gothic Book" w:hAnsi="Franklin Gothic Book" w:cs="Arial"/>
          <w:sz w:val="19"/>
          <w:szCs w:val="19"/>
        </w:rPr>
        <w:t>-</w:t>
      </w:r>
      <w:r w:rsidR="00C205C1">
        <w:rPr>
          <w:rFonts w:ascii="Franklin Gothic Book" w:hAnsi="Franklin Gothic Book" w:cs="Arial"/>
          <w:sz w:val="19"/>
          <w:szCs w:val="19"/>
        </w:rPr>
        <w:t xml:space="preserve"> bij</w:t>
      </w:r>
      <w:r w:rsidRPr="003D146C">
        <w:rPr>
          <w:rFonts w:ascii="Franklin Gothic Book" w:hAnsi="Franklin Gothic Book" w:cs="Arial"/>
          <w:sz w:val="19"/>
          <w:szCs w:val="19"/>
        </w:rPr>
        <w:t xml:space="preserve"> een volledige aanstelling</w:t>
      </w:r>
      <w:r w:rsidRPr="003D146C">
        <w:rPr>
          <w:rFonts w:ascii="Franklin Gothic Book" w:hAnsi="Franklin Gothic Book"/>
          <w:sz w:val="19"/>
          <w:szCs w:val="19"/>
        </w:rPr>
        <w:t>.</w:t>
      </w:r>
      <w:r>
        <w:rPr>
          <w:rFonts w:ascii="Franklin Gothic Book" w:hAnsi="Franklin Gothic Book"/>
          <w:sz w:val="19"/>
          <w:szCs w:val="19"/>
        </w:rPr>
        <w:t xml:space="preserve"> </w:t>
      </w:r>
    </w:p>
    <w:p w14:paraId="27E8CD63" w14:textId="77777777" w:rsidR="004A03EE" w:rsidRDefault="004A03EE" w:rsidP="004A03EE">
      <w:pPr>
        <w:spacing w:after="0"/>
        <w:rPr>
          <w:rFonts w:ascii="Franklin Gothic Book" w:eastAsia="Times New Roman" w:hAnsi="Franklin Gothic Book" w:cs="Arial"/>
          <w:color w:val="000000"/>
          <w:sz w:val="19"/>
          <w:szCs w:val="19"/>
          <w:lang w:eastAsia="nl-NL"/>
        </w:rPr>
      </w:pPr>
      <w:r>
        <w:rPr>
          <w:rFonts w:ascii="Franklin Gothic Book" w:hAnsi="Franklin Gothic Book"/>
          <w:b/>
          <w:bCs/>
          <w:sz w:val="19"/>
          <w:szCs w:val="19"/>
        </w:rPr>
        <w:br/>
      </w:r>
      <w:r w:rsidRPr="003D146C">
        <w:rPr>
          <w:rFonts w:ascii="Franklin Gothic Book" w:hAnsi="Franklin Gothic Book"/>
          <w:b/>
          <w:bCs/>
          <w:sz w:val="19"/>
          <w:szCs w:val="19"/>
        </w:rPr>
        <w:t>Organisatie</w:t>
      </w:r>
      <w:r w:rsidRPr="003D146C">
        <w:rPr>
          <w:rFonts w:ascii="Franklin Gothic Book" w:hAnsi="Franklin Gothic Book"/>
          <w:b/>
          <w:bCs/>
          <w:sz w:val="19"/>
          <w:szCs w:val="19"/>
        </w:rPr>
        <w:br/>
      </w:r>
      <w:r w:rsidRPr="00F06DDB">
        <w:rPr>
          <w:rFonts w:ascii="Franklin Gothic Book" w:eastAsia="Times New Roman" w:hAnsi="Franklin Gothic Book" w:cs="Arial"/>
          <w:color w:val="000000"/>
          <w:sz w:val="19"/>
          <w:szCs w:val="19"/>
          <w:lang w:eastAsia="nl-NL"/>
        </w:rPr>
        <w:t>Kies je voo</w:t>
      </w:r>
      <w:r>
        <w:rPr>
          <w:rFonts w:ascii="Franklin Gothic Book" w:eastAsia="Times New Roman" w:hAnsi="Franklin Gothic Book" w:cs="Arial"/>
          <w:color w:val="000000"/>
          <w:sz w:val="19"/>
          <w:szCs w:val="19"/>
          <w:lang w:eastAsia="nl-NL"/>
        </w:rPr>
        <w:t xml:space="preserve">r Openbaar Onderwijs Groningen, </w:t>
      </w:r>
      <w:r w:rsidRPr="00F06DDB">
        <w:rPr>
          <w:rFonts w:ascii="Franklin Gothic Book" w:eastAsia="Times New Roman" w:hAnsi="Franklin Gothic Book" w:cs="Arial"/>
          <w:color w:val="000000"/>
          <w:sz w:val="19"/>
          <w:szCs w:val="19"/>
          <w:lang w:eastAsia="nl-NL"/>
        </w:rPr>
        <w:t xml:space="preserve">dan kies je voor de leerling. Bij ons draait het om het creëren van meerwaarde voor elke leerling en uiteindelijk voor de maatschappij. Dat maakt het werken in het onderwijs ook zo betekenisvol. Jij speelt een belangrijke rol in de mate waarin we slagen om onze missie te behalen. </w:t>
      </w:r>
    </w:p>
    <w:p w14:paraId="291C122D" w14:textId="77777777" w:rsidR="004A03EE" w:rsidRPr="00F06DDB" w:rsidRDefault="004A03EE" w:rsidP="004A03EE">
      <w:pPr>
        <w:spacing w:after="0"/>
        <w:rPr>
          <w:rFonts w:ascii="Franklin Gothic Book" w:eastAsia="Times New Roman" w:hAnsi="Franklin Gothic Book" w:cs="Arial"/>
          <w:color w:val="000000"/>
          <w:sz w:val="19"/>
          <w:szCs w:val="19"/>
          <w:lang w:eastAsia="nl-NL"/>
        </w:rPr>
      </w:pPr>
    </w:p>
    <w:p w14:paraId="34F21F91" w14:textId="77777777" w:rsidR="004A03EE" w:rsidRDefault="004A03EE" w:rsidP="004A03EE">
      <w:pPr>
        <w:spacing w:after="0"/>
        <w:rPr>
          <w:rFonts w:ascii="Franklin Gothic Book" w:eastAsia="Times New Roman" w:hAnsi="Franklin Gothic Book" w:cs="Arial"/>
          <w:color w:val="000000"/>
          <w:sz w:val="19"/>
          <w:szCs w:val="19"/>
          <w:lang w:eastAsia="nl-NL"/>
        </w:rPr>
      </w:pPr>
      <w:r w:rsidRPr="00F06DDB">
        <w:rPr>
          <w:rFonts w:ascii="Franklin Gothic Book" w:eastAsia="Times New Roman" w:hAnsi="Franklin Gothic Book" w:cs="Arial"/>
          <w:color w:val="000000"/>
          <w:sz w:val="19"/>
          <w:szCs w:val="19"/>
          <w:lang w:eastAsia="nl-NL"/>
        </w:rPr>
        <w:t xml:space="preserve">Vanuit de kernwaarden </w:t>
      </w:r>
      <w:r w:rsidRPr="00F06DDB">
        <w:rPr>
          <w:rFonts w:ascii="Franklin Gothic Book" w:eastAsia="Times New Roman" w:hAnsi="Franklin Gothic Book" w:cs="Arial"/>
          <w:b/>
          <w:color w:val="000000"/>
          <w:sz w:val="19"/>
          <w:szCs w:val="19"/>
          <w:lang w:eastAsia="nl-NL"/>
        </w:rPr>
        <w:t>verbinden, vertrouwen</w:t>
      </w:r>
      <w:r w:rsidRPr="00F06DDB">
        <w:rPr>
          <w:rFonts w:ascii="Franklin Gothic Book" w:eastAsia="Times New Roman" w:hAnsi="Franklin Gothic Book" w:cs="Arial"/>
          <w:color w:val="000000"/>
          <w:sz w:val="19"/>
          <w:szCs w:val="19"/>
          <w:lang w:eastAsia="nl-NL"/>
        </w:rPr>
        <w:t xml:space="preserve"> en </w:t>
      </w:r>
      <w:r w:rsidRPr="00F06DDB">
        <w:rPr>
          <w:rFonts w:ascii="Franklin Gothic Book" w:eastAsia="Times New Roman" w:hAnsi="Franklin Gothic Book" w:cs="Arial"/>
          <w:b/>
          <w:color w:val="000000"/>
          <w:sz w:val="19"/>
          <w:szCs w:val="19"/>
          <w:lang w:eastAsia="nl-NL"/>
        </w:rPr>
        <w:t>vernieuwen</w:t>
      </w:r>
      <w:r w:rsidRPr="00F06DDB">
        <w:rPr>
          <w:rFonts w:ascii="Franklin Gothic Book" w:eastAsia="Times New Roman" w:hAnsi="Franklin Gothic Book" w:cs="Arial"/>
          <w:color w:val="000000"/>
          <w:sz w:val="19"/>
          <w:szCs w:val="19"/>
          <w:lang w:eastAsia="nl-NL"/>
        </w:rPr>
        <w:t xml:space="preserve"> geven wij – ieder vanuit zijn eigen rol – inhoud aan ons werk en een bijdrage aan het onderwijs. Oog voor eigen ontwikkeling stimuleren wij met een uiteenlopend aanbod aan trainingen en opleidingsmogelijkheden.</w:t>
      </w:r>
    </w:p>
    <w:p w14:paraId="47B1C1A3" w14:textId="77777777" w:rsidR="004A03EE" w:rsidRDefault="004A03EE"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p>
    <w:p w14:paraId="0E3754A3" w14:textId="77777777" w:rsidR="00964A70" w:rsidRDefault="00964A70">
      <w:pPr>
        <w:spacing w:after="0" w:line="240" w:lineRule="auto"/>
        <w:rPr>
          <w:rFonts w:ascii="Franklin Gothic Book" w:eastAsia="Times New Roman" w:hAnsi="Franklin Gothic Book" w:cs="Arial"/>
          <w:b/>
          <w:color w:val="000000"/>
          <w:sz w:val="19"/>
          <w:szCs w:val="19"/>
          <w:lang w:eastAsia="nl-NL"/>
        </w:rPr>
      </w:pPr>
      <w:r>
        <w:rPr>
          <w:rFonts w:ascii="Franklin Gothic Book" w:eastAsia="Times New Roman" w:hAnsi="Franklin Gothic Book" w:cs="Arial"/>
          <w:b/>
          <w:color w:val="000000"/>
          <w:sz w:val="19"/>
          <w:szCs w:val="19"/>
          <w:lang w:eastAsia="nl-NL"/>
        </w:rPr>
        <w:br w:type="page"/>
      </w:r>
    </w:p>
    <w:p w14:paraId="2B514F86" w14:textId="77777777" w:rsidR="00964A70" w:rsidRDefault="00964A70"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p>
    <w:p w14:paraId="50E66768" w14:textId="77777777" w:rsidR="00964A70" w:rsidRDefault="00964A70"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p>
    <w:p w14:paraId="262C88B1" w14:textId="77777777" w:rsidR="00964A70" w:rsidRDefault="00964A70"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p>
    <w:p w14:paraId="20836FD3" w14:textId="77777777" w:rsidR="00964A70" w:rsidRDefault="00964A70"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p>
    <w:p w14:paraId="7073E989" w14:textId="77777777" w:rsidR="00964A70" w:rsidRDefault="00964A70"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p>
    <w:p w14:paraId="24012EC2" w14:textId="77777777" w:rsidR="00964A70" w:rsidRDefault="00964A70"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p>
    <w:p w14:paraId="27C8F467" w14:textId="77777777" w:rsidR="00964A70" w:rsidRDefault="00964A70"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p>
    <w:p w14:paraId="095E5A64" w14:textId="0F735D2F" w:rsidR="004A03EE" w:rsidRDefault="004A03EE" w:rsidP="004A03EE">
      <w:pPr>
        <w:tabs>
          <w:tab w:val="left" w:pos="1871"/>
          <w:tab w:val="left" w:pos="3742"/>
          <w:tab w:val="left" w:pos="5613"/>
        </w:tabs>
        <w:spacing w:after="0" w:line="240" w:lineRule="auto"/>
        <w:rPr>
          <w:rFonts w:ascii="Franklin Gothic Book" w:eastAsia="Times New Roman" w:hAnsi="Franklin Gothic Book" w:cs="Arial"/>
          <w:b/>
          <w:color w:val="000000"/>
          <w:sz w:val="19"/>
          <w:szCs w:val="19"/>
          <w:lang w:eastAsia="nl-NL"/>
        </w:rPr>
      </w:pPr>
      <w:r>
        <w:rPr>
          <w:rFonts w:ascii="Franklin Gothic Book" w:eastAsia="Times New Roman" w:hAnsi="Franklin Gothic Book" w:cs="Arial"/>
          <w:b/>
          <w:color w:val="000000"/>
          <w:sz w:val="19"/>
          <w:szCs w:val="19"/>
          <w:lang w:eastAsia="nl-NL"/>
        </w:rPr>
        <w:t xml:space="preserve">Ben jij de </w:t>
      </w:r>
      <w:r w:rsidR="00C205C1">
        <w:rPr>
          <w:rFonts w:ascii="Franklin Gothic Book" w:eastAsia="Times New Roman" w:hAnsi="Franklin Gothic Book" w:cs="Arial"/>
          <w:b/>
          <w:color w:val="000000"/>
          <w:sz w:val="19"/>
          <w:szCs w:val="19"/>
          <w:lang w:eastAsia="nl-NL"/>
        </w:rPr>
        <w:t>invaller</w:t>
      </w:r>
      <w:r>
        <w:rPr>
          <w:rFonts w:ascii="Franklin Gothic Book" w:eastAsia="Times New Roman" w:hAnsi="Franklin Gothic Book" w:cs="Arial"/>
          <w:b/>
          <w:color w:val="000000"/>
          <w:sz w:val="19"/>
          <w:szCs w:val="19"/>
          <w:lang w:eastAsia="nl-NL"/>
        </w:rPr>
        <w:t xml:space="preserve"> die wij zoeken?</w:t>
      </w:r>
    </w:p>
    <w:p w14:paraId="03BE6F72" w14:textId="60F1CCA5" w:rsidR="004A03EE" w:rsidRDefault="004A03EE" w:rsidP="004A03EE">
      <w:pPr>
        <w:spacing w:after="0" w:line="240" w:lineRule="auto"/>
        <w:rPr>
          <w:rFonts w:ascii="Franklin Gothic Book" w:eastAsia="Times New Roman" w:hAnsi="Franklin Gothic Book" w:cs="Arial"/>
          <w:color w:val="000000"/>
          <w:sz w:val="19"/>
          <w:szCs w:val="19"/>
          <w:lang w:eastAsia="nl-NL"/>
        </w:rPr>
      </w:pPr>
      <w:r>
        <w:rPr>
          <w:rFonts w:ascii="Franklin Gothic Book" w:hAnsi="Franklin Gothic Book"/>
          <w:sz w:val="19"/>
          <w:szCs w:val="19"/>
        </w:rPr>
        <w:t>Dan maken we graag kennis met je!</w:t>
      </w:r>
      <w:r>
        <w:rPr>
          <w:rFonts w:ascii="Franklin Gothic Book" w:eastAsia="Times New Roman" w:hAnsi="Franklin Gothic Book" w:cs="Arial"/>
          <w:color w:val="000000"/>
          <w:sz w:val="19"/>
          <w:szCs w:val="19"/>
          <w:lang w:eastAsia="nl-NL"/>
        </w:rPr>
        <w:t xml:space="preserve"> We zien je reactie tegemoet via het </w:t>
      </w:r>
      <w:hyperlink r:id="rId11" w:history="1">
        <w:r w:rsidRPr="00F92C6E">
          <w:rPr>
            <w:rStyle w:val="Hyperlink"/>
            <w:rFonts w:ascii="Franklin Gothic Book" w:hAnsi="Franklin Gothic Book"/>
            <w:bCs/>
            <w:sz w:val="19"/>
            <w:szCs w:val="19"/>
          </w:rPr>
          <w:t>sollicitatieformulier</w:t>
        </w:r>
      </w:hyperlink>
      <w:r>
        <w:rPr>
          <w:rFonts w:ascii="Franklin Gothic Book" w:eastAsia="Times New Roman" w:hAnsi="Franklin Gothic Book" w:cs="Arial"/>
          <w:color w:val="000000"/>
          <w:sz w:val="19"/>
          <w:szCs w:val="19"/>
          <w:lang w:eastAsia="nl-NL"/>
        </w:rPr>
        <w:t xml:space="preserve"> op onze website. In het formulier kan je aangeven naar welke vacature je solliciteert.</w:t>
      </w:r>
    </w:p>
    <w:p w14:paraId="3BC615F9" w14:textId="77777777" w:rsidR="004A03EE" w:rsidRPr="003D146C" w:rsidRDefault="004A03EE" w:rsidP="004A03EE">
      <w:pPr>
        <w:spacing w:after="0"/>
        <w:rPr>
          <w:rFonts w:ascii="Franklin Gothic Book" w:eastAsia="Times New Roman" w:hAnsi="Franklin Gothic Book" w:cs="Arial"/>
          <w:color w:val="000000"/>
          <w:sz w:val="16"/>
          <w:szCs w:val="16"/>
          <w:lang w:eastAsia="nl-NL"/>
        </w:rPr>
      </w:pPr>
    </w:p>
    <w:p w14:paraId="3945B5B8" w14:textId="77777777" w:rsidR="004A03EE" w:rsidRPr="00611141" w:rsidRDefault="004A03EE" w:rsidP="004A03EE">
      <w:pPr>
        <w:tabs>
          <w:tab w:val="left" w:pos="1871"/>
          <w:tab w:val="left" w:pos="3742"/>
          <w:tab w:val="left" w:pos="5613"/>
        </w:tabs>
        <w:spacing w:after="0"/>
        <w:rPr>
          <w:rFonts w:ascii="Franklin Gothic Book" w:eastAsia="Times New Roman" w:hAnsi="Franklin Gothic Book" w:cs="Arial"/>
          <w:b/>
          <w:color w:val="000000"/>
          <w:sz w:val="19"/>
          <w:szCs w:val="19"/>
          <w:lang w:eastAsia="nl-NL"/>
        </w:rPr>
      </w:pPr>
      <w:r w:rsidRPr="00611141">
        <w:rPr>
          <w:rFonts w:ascii="Franklin Gothic Book" w:eastAsia="Times New Roman" w:hAnsi="Franklin Gothic Book" w:cs="Arial"/>
          <w:b/>
          <w:color w:val="000000"/>
          <w:sz w:val="19"/>
          <w:szCs w:val="19"/>
          <w:lang w:eastAsia="nl-NL"/>
        </w:rPr>
        <w:t>Informatie</w:t>
      </w:r>
    </w:p>
    <w:p w14:paraId="6F352708" w14:textId="26448302" w:rsidR="004A03EE" w:rsidRDefault="004A03EE" w:rsidP="004A03EE">
      <w:pPr>
        <w:tabs>
          <w:tab w:val="left" w:pos="1871"/>
          <w:tab w:val="left" w:pos="3742"/>
          <w:tab w:val="left" w:pos="5613"/>
        </w:tabs>
        <w:spacing w:after="0"/>
        <w:rPr>
          <w:rFonts w:ascii="Franklin Gothic Book" w:eastAsia="Times New Roman" w:hAnsi="Franklin Gothic Book" w:cs="Arial"/>
          <w:color w:val="000000"/>
          <w:sz w:val="19"/>
          <w:szCs w:val="19"/>
          <w:lang w:eastAsia="nl-NL"/>
        </w:rPr>
      </w:pPr>
      <w:r w:rsidRPr="00611141">
        <w:rPr>
          <w:rFonts w:ascii="Franklin Gothic Book" w:eastAsia="Times New Roman" w:hAnsi="Franklin Gothic Book" w:cs="Arial"/>
          <w:color w:val="000000"/>
          <w:sz w:val="19"/>
          <w:szCs w:val="19"/>
          <w:lang w:eastAsia="nl-NL"/>
        </w:rPr>
        <w:t xml:space="preserve">Informatie over de </w:t>
      </w:r>
      <w:r w:rsidR="008746F8">
        <w:rPr>
          <w:rFonts w:ascii="Franklin Gothic Book" w:eastAsia="Times New Roman" w:hAnsi="Franklin Gothic Book" w:cs="Arial"/>
          <w:color w:val="000000"/>
          <w:sz w:val="19"/>
          <w:szCs w:val="19"/>
          <w:lang w:eastAsia="nl-NL"/>
        </w:rPr>
        <w:t>school</w:t>
      </w:r>
      <w:r w:rsidR="00BD58F1">
        <w:rPr>
          <w:rFonts w:ascii="Franklin Gothic Book" w:eastAsia="Times New Roman" w:hAnsi="Franklin Gothic Book" w:cs="Arial"/>
          <w:color w:val="000000"/>
          <w:sz w:val="19"/>
          <w:szCs w:val="19"/>
          <w:lang w:eastAsia="nl-NL"/>
        </w:rPr>
        <w:t xml:space="preserve"> vind je op</w:t>
      </w:r>
      <w:r>
        <w:rPr>
          <w:rFonts w:ascii="Franklin Gothic Book" w:eastAsia="Times New Roman" w:hAnsi="Franklin Gothic Book" w:cs="Arial"/>
          <w:color w:val="000000"/>
          <w:sz w:val="19"/>
          <w:szCs w:val="19"/>
          <w:lang w:eastAsia="nl-NL"/>
        </w:rPr>
        <w:t xml:space="preserve">: </w:t>
      </w:r>
      <w:hyperlink r:id="rId12" w:history="1">
        <w:r w:rsidR="000D25C3" w:rsidRPr="000326E2">
          <w:rPr>
            <w:rStyle w:val="Hyperlink"/>
            <w:rFonts w:ascii="Franklin Gothic Book" w:eastAsia="Times New Roman" w:hAnsi="Franklin Gothic Book" w:cs="Arial"/>
            <w:sz w:val="19"/>
            <w:szCs w:val="19"/>
            <w:lang w:eastAsia="nl-NL"/>
          </w:rPr>
          <w:t>www.prinsjohanfrisoschool.nl</w:t>
        </w:r>
      </w:hyperlink>
      <w:r>
        <w:rPr>
          <w:rStyle w:val="Hyperlink"/>
          <w:rFonts w:ascii="Franklin Gothic Book" w:eastAsia="Times New Roman" w:hAnsi="Franklin Gothic Book" w:cs="Arial"/>
          <w:sz w:val="19"/>
          <w:szCs w:val="19"/>
          <w:lang w:eastAsia="nl-NL"/>
        </w:rPr>
        <w:t xml:space="preserve"> </w:t>
      </w:r>
      <w:r>
        <w:rPr>
          <w:rStyle w:val="Hyperlink"/>
          <w:rFonts w:ascii="Franklin Gothic Book" w:eastAsia="Times New Roman" w:hAnsi="Franklin Gothic Book" w:cs="Arial"/>
          <w:sz w:val="19"/>
          <w:szCs w:val="19"/>
          <w:lang w:eastAsia="nl-NL"/>
        </w:rPr>
        <w:br/>
      </w:r>
      <w:r w:rsidRPr="00DD54FD">
        <w:rPr>
          <w:rFonts w:ascii="Franklin Gothic Book" w:eastAsia="Times New Roman" w:hAnsi="Franklin Gothic Book" w:cs="Arial"/>
          <w:color w:val="000000"/>
          <w:sz w:val="19"/>
          <w:szCs w:val="19"/>
          <w:lang w:eastAsia="nl-NL"/>
        </w:rPr>
        <w:t xml:space="preserve">Meer informatie over de functie is in te winnen bij </w:t>
      </w:r>
      <w:r w:rsidR="00F00B46">
        <w:rPr>
          <w:rFonts w:ascii="Franklin Gothic Book" w:eastAsia="Times New Roman" w:hAnsi="Franklin Gothic Book" w:cs="Arial"/>
          <w:color w:val="000000"/>
          <w:sz w:val="19"/>
          <w:szCs w:val="19"/>
          <w:lang w:eastAsia="nl-NL"/>
        </w:rPr>
        <w:t>Rudy van der Meer</w:t>
      </w:r>
      <w:r w:rsidR="006B358A">
        <w:rPr>
          <w:rFonts w:ascii="Franklin Gothic Book" w:eastAsia="Times New Roman" w:hAnsi="Franklin Gothic Book" w:cs="Arial"/>
          <w:color w:val="000000"/>
          <w:sz w:val="19"/>
          <w:szCs w:val="19"/>
          <w:lang w:eastAsia="nl-NL"/>
        </w:rPr>
        <w:t>,</w:t>
      </w:r>
      <w:r w:rsidR="000D25C3">
        <w:rPr>
          <w:rFonts w:ascii="Franklin Gothic Book" w:eastAsia="Times New Roman" w:hAnsi="Franklin Gothic Book" w:cs="Arial"/>
          <w:color w:val="000000"/>
          <w:sz w:val="19"/>
          <w:szCs w:val="19"/>
          <w:lang w:eastAsia="nl-NL"/>
        </w:rPr>
        <w:t xml:space="preserve"> adjunct-directeur SO </w:t>
      </w:r>
      <w:r w:rsidR="00057DB3">
        <w:rPr>
          <w:rFonts w:ascii="Franklin Gothic Book" w:eastAsia="Times New Roman" w:hAnsi="Franklin Gothic Book" w:cs="Arial"/>
          <w:color w:val="000000"/>
          <w:sz w:val="19"/>
          <w:szCs w:val="19"/>
          <w:lang w:eastAsia="nl-NL"/>
        </w:rPr>
        <w:t>(</w:t>
      </w:r>
      <w:hyperlink r:id="rId13" w:history="1">
        <w:r w:rsidR="00F00B46" w:rsidRPr="00B81492">
          <w:rPr>
            <w:rStyle w:val="Hyperlink"/>
            <w:rFonts w:ascii="Franklin Gothic Book" w:eastAsia="Times New Roman" w:hAnsi="Franklin Gothic Book" w:cs="Arial"/>
            <w:sz w:val="19"/>
            <w:szCs w:val="19"/>
            <w:lang w:eastAsia="nl-NL"/>
          </w:rPr>
          <w:t>r.vandermeer@o2g2.nl</w:t>
        </w:r>
      </w:hyperlink>
      <w:r w:rsidR="006B358A">
        <w:rPr>
          <w:rFonts w:ascii="Franklin Gothic Book" w:eastAsia="Times New Roman" w:hAnsi="Franklin Gothic Book" w:cs="Arial"/>
          <w:color w:val="000000"/>
          <w:sz w:val="19"/>
          <w:szCs w:val="19"/>
          <w:lang w:eastAsia="nl-NL"/>
        </w:rPr>
        <w:t xml:space="preserve">) </w:t>
      </w:r>
      <w:r w:rsidR="00F00B46">
        <w:rPr>
          <w:rFonts w:ascii="Franklin Gothic Book" w:eastAsia="Times New Roman" w:hAnsi="Franklin Gothic Book" w:cs="Arial"/>
          <w:color w:val="000000"/>
          <w:sz w:val="19"/>
          <w:szCs w:val="19"/>
          <w:lang w:eastAsia="nl-NL"/>
        </w:rPr>
        <w:t>of Marion Hoogstrate, adjunct-directeur VSO (</w:t>
      </w:r>
      <w:hyperlink r:id="rId14" w:history="1">
        <w:r w:rsidR="00F00B46" w:rsidRPr="00B81492">
          <w:rPr>
            <w:rStyle w:val="Hyperlink"/>
            <w:rFonts w:ascii="Franklin Gothic Book" w:eastAsia="Times New Roman" w:hAnsi="Franklin Gothic Book" w:cs="Arial"/>
            <w:sz w:val="19"/>
            <w:szCs w:val="19"/>
            <w:lang w:eastAsia="nl-NL"/>
          </w:rPr>
          <w:t>m.hoogstrate@o2g2.nl</w:t>
        </w:r>
      </w:hyperlink>
      <w:r w:rsidR="00F00B46">
        <w:rPr>
          <w:rFonts w:ascii="Franklin Gothic Book" w:eastAsia="Times New Roman" w:hAnsi="Franklin Gothic Book" w:cs="Arial"/>
          <w:color w:val="000000"/>
          <w:sz w:val="19"/>
          <w:szCs w:val="19"/>
          <w:lang w:eastAsia="nl-NL"/>
        </w:rPr>
        <w:t xml:space="preserve">). </w:t>
      </w:r>
    </w:p>
    <w:p w14:paraId="1E640AED" w14:textId="77777777" w:rsidR="00057DB3" w:rsidRDefault="00057DB3" w:rsidP="004A03EE">
      <w:pPr>
        <w:tabs>
          <w:tab w:val="left" w:pos="1871"/>
          <w:tab w:val="left" w:pos="3742"/>
          <w:tab w:val="left" w:pos="5613"/>
        </w:tabs>
        <w:spacing w:after="0"/>
        <w:rPr>
          <w:rFonts w:ascii="Franklin Gothic Book" w:eastAsia="Times New Roman" w:hAnsi="Franklin Gothic Book" w:cs="Arial"/>
          <w:color w:val="000000"/>
          <w:sz w:val="19"/>
          <w:szCs w:val="19"/>
          <w:lang w:eastAsia="nl-NL"/>
        </w:rPr>
      </w:pPr>
    </w:p>
    <w:p w14:paraId="3DB9503F" w14:textId="77777777" w:rsidR="00C205C1" w:rsidRDefault="00C205C1" w:rsidP="00F31F29">
      <w:pPr>
        <w:spacing w:after="0" w:line="240" w:lineRule="auto"/>
        <w:rPr>
          <w:rFonts w:ascii="Franklin Gothic Book" w:eastAsia="Times New Roman" w:hAnsi="Franklin Gothic Book" w:cs="Arial"/>
          <w:i/>
          <w:iCs/>
          <w:color w:val="000000"/>
          <w:sz w:val="16"/>
          <w:szCs w:val="16"/>
          <w:lang w:eastAsia="nl-NL"/>
        </w:rPr>
      </w:pPr>
    </w:p>
    <w:p w14:paraId="7DE0AAB1" w14:textId="2D62ADFB" w:rsidR="00F31F29" w:rsidRPr="002A073D" w:rsidRDefault="00F31F29" w:rsidP="00F31F29">
      <w:pPr>
        <w:spacing w:after="0" w:line="240" w:lineRule="auto"/>
        <w:rPr>
          <w:rFonts w:ascii="Franklin Gothic Book" w:eastAsia="Times New Roman" w:hAnsi="Franklin Gothic Book" w:cs="Arial"/>
          <w:sz w:val="16"/>
          <w:szCs w:val="16"/>
        </w:rPr>
      </w:pPr>
      <w:r w:rsidRPr="00332254">
        <w:rPr>
          <w:rFonts w:ascii="Franklin Gothic Book" w:eastAsia="Times New Roman" w:hAnsi="Franklin Gothic Book" w:cs="Arial"/>
          <w:i/>
          <w:iCs/>
          <w:color w:val="000000"/>
          <w:sz w:val="16"/>
          <w:szCs w:val="16"/>
          <w:lang w:eastAsia="nl-NL"/>
        </w:rPr>
        <w:t>Acquisitie naar aanleiding van deze vacature wordt niet op prijs gesteld.</w:t>
      </w:r>
    </w:p>
    <w:p w14:paraId="31A8917A" w14:textId="77777777" w:rsidR="004A03EE" w:rsidRDefault="004A03EE" w:rsidP="004A03EE">
      <w:pPr>
        <w:tabs>
          <w:tab w:val="left" w:pos="1871"/>
          <w:tab w:val="left" w:pos="3742"/>
          <w:tab w:val="left" w:pos="5613"/>
        </w:tabs>
        <w:spacing w:after="0"/>
        <w:rPr>
          <w:rFonts w:ascii="Franklin Gothic Book" w:eastAsia="Times New Roman" w:hAnsi="Franklin Gothic Book" w:cs="Arial"/>
          <w:color w:val="000000"/>
          <w:sz w:val="19"/>
          <w:szCs w:val="19"/>
          <w:lang w:eastAsia="nl-NL"/>
        </w:rPr>
      </w:pPr>
    </w:p>
    <w:p w14:paraId="1D4C2F54" w14:textId="2AE1B550" w:rsidR="00E3628A" w:rsidRPr="002A073D" w:rsidRDefault="00E3628A" w:rsidP="004A03EE">
      <w:pPr>
        <w:tabs>
          <w:tab w:val="left" w:pos="1843"/>
        </w:tabs>
        <w:spacing w:after="0" w:line="240" w:lineRule="auto"/>
        <w:rPr>
          <w:rFonts w:ascii="Franklin Gothic Book" w:eastAsia="Times New Roman" w:hAnsi="Franklin Gothic Book" w:cs="Arial"/>
          <w:sz w:val="16"/>
          <w:szCs w:val="16"/>
        </w:rPr>
      </w:pPr>
    </w:p>
    <w:sectPr w:rsidR="00E3628A" w:rsidRPr="002A073D" w:rsidSect="005F65B9">
      <w:headerReference w:type="even" r:id="rId15"/>
      <w:headerReference w:type="default" r:id="rId16"/>
      <w:headerReference w:type="first" r:id="rId17"/>
      <w:pgSz w:w="11906" w:h="16838"/>
      <w:pgMar w:top="2835"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F503" w14:textId="77777777" w:rsidR="00926D39" w:rsidRDefault="00926D39">
      <w:pPr>
        <w:spacing w:after="0" w:line="240" w:lineRule="auto"/>
      </w:pPr>
      <w:r>
        <w:separator/>
      </w:r>
    </w:p>
  </w:endnote>
  <w:endnote w:type="continuationSeparator" w:id="0">
    <w:p w14:paraId="2351551E" w14:textId="77777777" w:rsidR="00926D39" w:rsidRDefault="00926D39">
      <w:pPr>
        <w:spacing w:after="0" w:line="240" w:lineRule="auto"/>
      </w:pPr>
      <w:r>
        <w:continuationSeparator/>
      </w:r>
    </w:p>
  </w:endnote>
  <w:endnote w:type="continuationNotice" w:id="1">
    <w:p w14:paraId="3411C59E" w14:textId="77777777" w:rsidR="00926D39" w:rsidRDefault="00926D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5165" w14:textId="77777777" w:rsidR="00926D39" w:rsidRDefault="00926D39">
      <w:pPr>
        <w:spacing w:after="0" w:line="240" w:lineRule="auto"/>
      </w:pPr>
      <w:r>
        <w:separator/>
      </w:r>
    </w:p>
  </w:footnote>
  <w:footnote w:type="continuationSeparator" w:id="0">
    <w:p w14:paraId="4EE78D25" w14:textId="77777777" w:rsidR="00926D39" w:rsidRDefault="00926D39">
      <w:pPr>
        <w:spacing w:after="0" w:line="240" w:lineRule="auto"/>
      </w:pPr>
      <w:r>
        <w:continuationSeparator/>
      </w:r>
    </w:p>
  </w:footnote>
  <w:footnote w:type="continuationNotice" w:id="1">
    <w:p w14:paraId="44E4AAC0" w14:textId="77777777" w:rsidR="00926D39" w:rsidRDefault="00926D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A6B4" w14:textId="77777777" w:rsidR="00593B31" w:rsidRDefault="00926D39">
    <w:pPr>
      <w:pStyle w:val="Koptekst"/>
    </w:pPr>
    <w:r>
      <w:rPr>
        <w:noProof/>
        <w:lang w:val="en-US" w:eastAsia="nl-NL"/>
      </w:rPr>
      <w:pict w14:anchorId="35508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0;margin-top:0;width:595.2pt;height:841.9pt;z-index:-251658231;mso-wrap-edited:f;mso-position-horizontal:center;mso-position-horizontal-relative:margin;mso-position-vertical:center;mso-position-vertical-relative:margin" wrapcoords="-27 0 -27 21561 21600 21561 21600 0 -27 0">
          <v:imagedata r:id="rId1" o:title="O2G2-vacaturetekst-v2B"/>
          <w10:wrap anchorx="margin" anchory="margin"/>
        </v:shape>
      </w:pict>
    </w:r>
    <w:r>
      <w:rPr>
        <w:noProof/>
        <w:lang w:val="en-US" w:eastAsia="nl-NL"/>
      </w:rPr>
      <w:pict w14:anchorId="6E124CDD">
        <v:shape id="_x0000_s1037" type="#_x0000_t75" style="position:absolute;margin-left:0;margin-top:0;width:2480pt;height:3508pt;z-index:-251658234;mso-wrap-edited:f;mso-position-horizontal:center;mso-position-horizontal-relative:margin;mso-position-vertical:center;mso-position-vertical-relative:margin" wrapcoords="-6 0 -6 21590 21600 21590 21600 0 -6 0">
          <v:imagedata r:id="rId2" o:title="O2G2-vacaturetekst-v2" gain="19661f" blacklevel="22938f"/>
          <w10:wrap anchorx="margin" anchory="margin"/>
        </v:shape>
      </w:pict>
    </w:r>
    <w:r>
      <w:rPr>
        <w:noProof/>
        <w:lang w:val="en-US" w:eastAsia="nl-NL"/>
      </w:rPr>
      <w:pict w14:anchorId="4F1BA13C">
        <v:shape id="_x0000_s1034" type="#_x0000_t75" style="position:absolute;margin-left:0;margin-top:0;width:595.2pt;height:841.9pt;z-index:-251658236;mso-wrap-edited:f;mso-position-horizontal:center;mso-position-horizontal-relative:margin;mso-position-vertical:center;mso-position-vertical-relative:margin" wrapcoords="-27 0 -27 21561 21600 21561 21600 0 -27 0">
          <v:imagedata r:id="rId3" o:title="O2G2-vacaturetekst-v2A"/>
          <w10:wrap anchorx="margin" anchory="margin"/>
        </v:shape>
      </w:pict>
    </w:r>
    <w:r>
      <w:rPr>
        <w:noProof/>
        <w:lang w:val="en-US" w:eastAsia="nl-NL"/>
      </w:rPr>
      <w:pict w14:anchorId="72056AD0">
        <v:shape id="_x0000_s1031" type="#_x0000_t75" style="position:absolute;margin-left:0;margin-top:0;width:2480pt;height:3508pt;z-index:-251658238;mso-wrap-edited:f;mso-position-horizontal:center;mso-position-horizontal-relative:margin;mso-position-vertical:center;mso-position-vertical-relative:margin" wrapcoords="-6 0 -6 21590 21600 21590 21600 0 -6 0">
          <v:imagedata r:id="rId4" o:title="O2G2-vacaturetekst-v2"/>
          <w10:wrap anchorx="margin" anchory="margin"/>
        </v:shape>
      </w:pict>
    </w:r>
    <w:r>
      <w:rPr>
        <w:noProof/>
        <w:lang w:val="en-US" w:eastAsia="nl-NL"/>
      </w:rPr>
      <w:pict w14:anchorId="54DF9C9B">
        <v:shape id="WordPictureWatermark2" o:spid="_x0000_s1028" type="#_x0000_t75" style="position:absolute;margin-left:0;margin-top:0;width:595.2pt;height:841.9pt;z-index:-251658240;mso-wrap-edited:f;mso-position-horizontal:center;mso-position-horizontal-relative:margin;mso-position-vertical:center;mso-position-vertical-relative:margin" wrapcoords="-27 0 -27 21561 21600 21561 21600 0 -27 0">
          <v:imagedata r:id="rId5" o:title="O2G2-vacaturetekst-v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B4A5" w14:textId="77777777" w:rsidR="00593B31" w:rsidRDefault="00926D39">
    <w:pPr>
      <w:pStyle w:val="Koptekst"/>
    </w:pPr>
    <w:r>
      <w:rPr>
        <w:noProof/>
        <w:lang w:val="en-US" w:eastAsia="nl-NL"/>
      </w:rPr>
      <w:pict w14:anchorId="2187C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9" type="#_x0000_t75" style="position:absolute;margin-left:-70.85pt;margin-top:-142.05pt;width:595.2pt;height:841.9pt;z-index:-251658232;mso-wrap-edited:f;mso-position-horizontal-relative:margin;mso-position-vertical-relative:margin" wrapcoords="-27 0 -27 21561 21600 21561 21600 0 -27 0">
          <v:imagedata r:id="rId1" o:title="O2G2-vacaturetekst-v2B"/>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4520" w14:textId="77777777" w:rsidR="00593B31" w:rsidRDefault="00926D39">
    <w:pPr>
      <w:pStyle w:val="Koptekst"/>
    </w:pPr>
    <w:r>
      <w:rPr>
        <w:noProof/>
        <w:lang w:val="en-US" w:eastAsia="nl-NL"/>
      </w:rPr>
      <w:pict w14:anchorId="7102B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0;margin-top:0;width:595.2pt;height:841.9pt;z-index:-251658230;mso-wrap-edited:f;mso-position-horizontal:center;mso-position-horizontal-relative:margin;mso-position-vertical:center;mso-position-vertical-relative:margin" wrapcoords="-27 0 -27 21561 21600 21561 21600 0 -27 0">
          <v:imagedata r:id="rId1" o:title="O2G2-vacaturetekst-v2B"/>
          <w10:wrap anchorx="margin" anchory="margin"/>
        </v:shape>
      </w:pict>
    </w:r>
    <w:r>
      <w:rPr>
        <w:noProof/>
        <w:lang w:val="en-US" w:eastAsia="nl-NL"/>
      </w:rPr>
      <w:pict w14:anchorId="1021D5C8">
        <v:shape id="_x0000_s1038" type="#_x0000_t75" style="position:absolute;margin-left:0;margin-top:0;width:2480pt;height:3508pt;z-index:-251658233;mso-wrap-edited:f;mso-position-horizontal:center;mso-position-horizontal-relative:margin;mso-position-vertical:center;mso-position-vertical-relative:margin" wrapcoords="-6 0 -6 21590 21600 21590 21600 0 -6 0">
          <v:imagedata r:id="rId2" o:title="O2G2-vacaturetekst-v2" gain="19661f" blacklevel="22938f"/>
          <w10:wrap anchorx="margin" anchory="margin"/>
        </v:shape>
      </w:pict>
    </w:r>
    <w:r>
      <w:rPr>
        <w:noProof/>
        <w:lang w:val="en-US" w:eastAsia="nl-NL"/>
      </w:rPr>
      <w:pict w14:anchorId="7D1300B1">
        <v:shape id="_x0000_s1035" type="#_x0000_t75" style="position:absolute;margin-left:0;margin-top:0;width:595.2pt;height:841.9pt;z-index:-251658235;mso-wrap-edited:f;mso-position-horizontal:center;mso-position-horizontal-relative:margin;mso-position-vertical:center;mso-position-vertical-relative:margin" wrapcoords="-27 0 -27 21561 21600 21561 21600 0 -27 0">
          <v:imagedata r:id="rId3" o:title="O2G2-vacaturetekst-v2A"/>
          <w10:wrap anchorx="margin" anchory="margin"/>
        </v:shape>
      </w:pict>
    </w:r>
    <w:r>
      <w:rPr>
        <w:noProof/>
        <w:lang w:val="en-US" w:eastAsia="nl-NL"/>
      </w:rPr>
      <w:pict w14:anchorId="5D0E787D">
        <v:shape id="_x0000_s1032" type="#_x0000_t75" style="position:absolute;margin-left:0;margin-top:0;width:2480pt;height:3508pt;z-index:-251658237;mso-wrap-edited:f;mso-position-horizontal:center;mso-position-horizontal-relative:margin;mso-position-vertical:center;mso-position-vertical-relative:margin" wrapcoords="-6 0 -6 21590 21600 21590 21600 0 -6 0">
          <v:imagedata r:id="rId4" o:title="O2G2-vacaturetekst-v2"/>
          <w10:wrap anchorx="margin" anchory="margin"/>
        </v:shape>
      </w:pict>
    </w:r>
    <w:r>
      <w:rPr>
        <w:noProof/>
        <w:lang w:val="en-US" w:eastAsia="nl-NL"/>
      </w:rPr>
      <w:pict w14:anchorId="0F314CB9">
        <v:shape id="WordPictureWatermark3" o:spid="_x0000_s1029" type="#_x0000_t75" style="position:absolute;margin-left:0;margin-top:0;width:595.2pt;height:841.9pt;z-index:-251658239;mso-wrap-edited:f;mso-position-horizontal:center;mso-position-horizontal-relative:margin;mso-position-vertical:center;mso-position-vertical-relative:margin" wrapcoords="-27 0 -27 21561 21600 21561 21600 0 -27 0">
          <v:imagedata r:id="rId5" o:title="O2G2-vacaturetekst-v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B3C35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B406A"/>
    <w:multiLevelType w:val="hybridMultilevel"/>
    <w:tmpl w:val="F6FCC5B6"/>
    <w:lvl w:ilvl="0" w:tplc="04130003">
      <w:start w:val="1"/>
      <w:numFmt w:val="bullet"/>
      <w:lvlText w:val="o"/>
      <w:lvlJc w:val="left"/>
      <w:pPr>
        <w:ind w:left="360" w:hanging="360"/>
      </w:pPr>
      <w:rPr>
        <w:rFonts w:ascii="Courier New" w:hAnsi="Courier New" w:cs="Courier New" w:hint="default"/>
      </w:rPr>
    </w:lvl>
    <w:lvl w:ilvl="1" w:tplc="72A6C890">
      <w:start w:val="360"/>
      <w:numFmt w:val="bullet"/>
      <w:lvlText w:val=""/>
      <w:lvlJc w:val="left"/>
      <w:pPr>
        <w:ind w:left="1080" w:hanging="360"/>
      </w:pPr>
      <w:rPr>
        <w:rFonts w:ascii="Wingdings" w:eastAsiaTheme="minorHAnsi" w:hAnsi="Wingdings" w:cs="Helvetica" w:hint="default"/>
        <w:color w:val="00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332259"/>
    <w:multiLevelType w:val="multilevel"/>
    <w:tmpl w:val="F7004D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B7776B"/>
    <w:multiLevelType w:val="hybridMultilevel"/>
    <w:tmpl w:val="6448B53C"/>
    <w:lvl w:ilvl="0" w:tplc="D86E7B86">
      <w:start w:val="3"/>
      <w:numFmt w:val="bullet"/>
      <w:lvlText w:val="-"/>
      <w:lvlJc w:val="left"/>
      <w:pPr>
        <w:ind w:left="720" w:hanging="360"/>
      </w:pPr>
      <w:rPr>
        <w:rFonts w:ascii="Calibri" w:eastAsiaTheme="minorHAnsi" w:hAnsi="Calibri" w:cs="Calibr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687B49"/>
    <w:multiLevelType w:val="hybridMultilevel"/>
    <w:tmpl w:val="63B209E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DF4F01"/>
    <w:multiLevelType w:val="hybridMultilevel"/>
    <w:tmpl w:val="F91C64B4"/>
    <w:lvl w:ilvl="0" w:tplc="37E0E15A">
      <w:numFmt w:val="bullet"/>
      <w:lvlText w:val="-"/>
      <w:lvlJc w:val="left"/>
      <w:pPr>
        <w:ind w:left="1080" w:hanging="360"/>
      </w:pPr>
      <w:rPr>
        <w:rFonts w:ascii="Trebuchet MS" w:eastAsia="Times New Roman" w:hAnsi="Trebuchet M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9DA7FD0"/>
    <w:multiLevelType w:val="hybridMultilevel"/>
    <w:tmpl w:val="50984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D74E5E"/>
    <w:multiLevelType w:val="hybridMultilevel"/>
    <w:tmpl w:val="7E2E1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2C4962"/>
    <w:multiLevelType w:val="hybridMultilevel"/>
    <w:tmpl w:val="EF9A8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DD14A8"/>
    <w:multiLevelType w:val="hybridMultilevel"/>
    <w:tmpl w:val="37A2CD56"/>
    <w:lvl w:ilvl="0" w:tplc="7A463260">
      <w:numFmt w:val="bullet"/>
      <w:lvlText w:val="-"/>
      <w:lvlJc w:val="left"/>
      <w:pPr>
        <w:ind w:left="360" w:hanging="360"/>
      </w:pPr>
      <w:rPr>
        <w:rFonts w:ascii="Trebuchet MS" w:eastAsia="Times New Roman" w:hAnsi="Trebuchet MS" w:cs="Trebuchet MS"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0" w15:restartNumberingAfterBreak="0">
    <w:nsid w:val="3645352C"/>
    <w:multiLevelType w:val="hybridMultilevel"/>
    <w:tmpl w:val="2D9C2040"/>
    <w:lvl w:ilvl="0" w:tplc="72A6C890">
      <w:start w:val="360"/>
      <w:numFmt w:val="bullet"/>
      <w:lvlText w:val=""/>
      <w:lvlJc w:val="left"/>
      <w:pPr>
        <w:ind w:left="720" w:hanging="360"/>
      </w:pPr>
      <w:rPr>
        <w:rFonts w:ascii="Wingdings" w:eastAsiaTheme="minorHAnsi" w:hAnsi="Wingdings" w:cs="Helvetica"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086266"/>
    <w:multiLevelType w:val="hybridMultilevel"/>
    <w:tmpl w:val="7D7A215C"/>
    <w:lvl w:ilvl="0" w:tplc="72A6C890">
      <w:start w:val="360"/>
      <w:numFmt w:val="bullet"/>
      <w:lvlText w:val=""/>
      <w:lvlJc w:val="left"/>
      <w:pPr>
        <w:ind w:left="643" w:hanging="360"/>
      </w:pPr>
      <w:rPr>
        <w:rFonts w:ascii="Wingdings" w:eastAsiaTheme="minorHAnsi" w:hAnsi="Wingdings" w:cs="Helvetica" w:hint="default"/>
        <w:color w:val="000000"/>
      </w:rPr>
    </w:lvl>
    <w:lvl w:ilvl="1" w:tplc="72A6C890">
      <w:start w:val="360"/>
      <w:numFmt w:val="bullet"/>
      <w:lvlText w:val=""/>
      <w:lvlJc w:val="left"/>
      <w:pPr>
        <w:ind w:left="1440" w:hanging="360"/>
      </w:pPr>
      <w:rPr>
        <w:rFonts w:ascii="Wingdings" w:eastAsiaTheme="minorHAnsi" w:hAnsi="Wingdings" w:cs="Helvetica" w:hint="default"/>
        <w:color w:val="000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0942B4"/>
    <w:multiLevelType w:val="hybridMultilevel"/>
    <w:tmpl w:val="7CB6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C44C51"/>
    <w:multiLevelType w:val="hybridMultilevel"/>
    <w:tmpl w:val="EF568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6E1165"/>
    <w:multiLevelType w:val="hybridMultilevel"/>
    <w:tmpl w:val="E1808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19704B"/>
    <w:multiLevelType w:val="multilevel"/>
    <w:tmpl w:val="C8806944"/>
    <w:lvl w:ilvl="0">
      <w:start w:val="23"/>
      <w:numFmt w:val="bullet"/>
      <w:lvlText w:val="-"/>
      <w:lvlJc w:val="left"/>
      <w:pPr>
        <w:tabs>
          <w:tab w:val="num" w:pos="720"/>
        </w:tabs>
        <w:ind w:left="720" w:hanging="360"/>
      </w:pPr>
      <w:rPr>
        <w:rFonts w:ascii="Calibri" w:eastAsia="Calibri" w:hAnsi="Calibri"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BE7AC9"/>
    <w:multiLevelType w:val="hybridMultilevel"/>
    <w:tmpl w:val="22961650"/>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67100AC2"/>
    <w:multiLevelType w:val="hybridMultilevel"/>
    <w:tmpl w:val="5186DE90"/>
    <w:lvl w:ilvl="0" w:tplc="A2761A60">
      <w:numFmt w:val="bullet"/>
      <w:lvlText w:val="-"/>
      <w:lvlJc w:val="left"/>
      <w:pPr>
        <w:ind w:left="1764" w:hanging="360"/>
      </w:pPr>
      <w:rPr>
        <w:rFonts w:ascii="Trebuchet MS" w:eastAsia="Times New Roman" w:hAnsi="Trebuchet MS" w:cs="Arial" w:hint="default"/>
      </w:rPr>
    </w:lvl>
    <w:lvl w:ilvl="1" w:tplc="04130003" w:tentative="1">
      <w:start w:val="1"/>
      <w:numFmt w:val="bullet"/>
      <w:lvlText w:val="o"/>
      <w:lvlJc w:val="left"/>
      <w:pPr>
        <w:ind w:left="2484" w:hanging="360"/>
      </w:pPr>
      <w:rPr>
        <w:rFonts w:ascii="Courier New" w:hAnsi="Courier New" w:cs="Courier New" w:hint="default"/>
      </w:rPr>
    </w:lvl>
    <w:lvl w:ilvl="2" w:tplc="04130005" w:tentative="1">
      <w:start w:val="1"/>
      <w:numFmt w:val="bullet"/>
      <w:lvlText w:val=""/>
      <w:lvlJc w:val="left"/>
      <w:pPr>
        <w:ind w:left="3204" w:hanging="360"/>
      </w:pPr>
      <w:rPr>
        <w:rFonts w:ascii="Wingdings" w:hAnsi="Wingdings" w:hint="default"/>
      </w:rPr>
    </w:lvl>
    <w:lvl w:ilvl="3" w:tplc="04130001" w:tentative="1">
      <w:start w:val="1"/>
      <w:numFmt w:val="bullet"/>
      <w:lvlText w:val=""/>
      <w:lvlJc w:val="left"/>
      <w:pPr>
        <w:ind w:left="3924" w:hanging="360"/>
      </w:pPr>
      <w:rPr>
        <w:rFonts w:ascii="Symbol" w:hAnsi="Symbol" w:hint="default"/>
      </w:rPr>
    </w:lvl>
    <w:lvl w:ilvl="4" w:tplc="04130003" w:tentative="1">
      <w:start w:val="1"/>
      <w:numFmt w:val="bullet"/>
      <w:lvlText w:val="o"/>
      <w:lvlJc w:val="left"/>
      <w:pPr>
        <w:ind w:left="4644" w:hanging="360"/>
      </w:pPr>
      <w:rPr>
        <w:rFonts w:ascii="Courier New" w:hAnsi="Courier New" w:cs="Courier New" w:hint="default"/>
      </w:rPr>
    </w:lvl>
    <w:lvl w:ilvl="5" w:tplc="04130005" w:tentative="1">
      <w:start w:val="1"/>
      <w:numFmt w:val="bullet"/>
      <w:lvlText w:val=""/>
      <w:lvlJc w:val="left"/>
      <w:pPr>
        <w:ind w:left="5364" w:hanging="360"/>
      </w:pPr>
      <w:rPr>
        <w:rFonts w:ascii="Wingdings" w:hAnsi="Wingdings" w:hint="default"/>
      </w:rPr>
    </w:lvl>
    <w:lvl w:ilvl="6" w:tplc="04130001" w:tentative="1">
      <w:start w:val="1"/>
      <w:numFmt w:val="bullet"/>
      <w:lvlText w:val=""/>
      <w:lvlJc w:val="left"/>
      <w:pPr>
        <w:ind w:left="6084" w:hanging="360"/>
      </w:pPr>
      <w:rPr>
        <w:rFonts w:ascii="Symbol" w:hAnsi="Symbol" w:hint="default"/>
      </w:rPr>
    </w:lvl>
    <w:lvl w:ilvl="7" w:tplc="04130003" w:tentative="1">
      <w:start w:val="1"/>
      <w:numFmt w:val="bullet"/>
      <w:lvlText w:val="o"/>
      <w:lvlJc w:val="left"/>
      <w:pPr>
        <w:ind w:left="6804" w:hanging="360"/>
      </w:pPr>
      <w:rPr>
        <w:rFonts w:ascii="Courier New" w:hAnsi="Courier New" w:cs="Courier New" w:hint="default"/>
      </w:rPr>
    </w:lvl>
    <w:lvl w:ilvl="8" w:tplc="04130005" w:tentative="1">
      <w:start w:val="1"/>
      <w:numFmt w:val="bullet"/>
      <w:lvlText w:val=""/>
      <w:lvlJc w:val="left"/>
      <w:pPr>
        <w:ind w:left="7524" w:hanging="360"/>
      </w:pPr>
      <w:rPr>
        <w:rFonts w:ascii="Wingdings" w:hAnsi="Wingdings" w:hint="default"/>
      </w:rPr>
    </w:lvl>
  </w:abstractNum>
  <w:abstractNum w:abstractNumId="18" w15:restartNumberingAfterBreak="0">
    <w:nsid w:val="69844345"/>
    <w:multiLevelType w:val="hybridMultilevel"/>
    <w:tmpl w:val="F070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250324"/>
    <w:multiLevelType w:val="multilevel"/>
    <w:tmpl w:val="1102EB08"/>
    <w:lvl w:ilvl="0">
      <w:numFmt w:val="bullet"/>
      <w:lvlText w:val="-"/>
      <w:lvlJc w:val="left"/>
      <w:pPr>
        <w:tabs>
          <w:tab w:val="num" w:pos="720"/>
        </w:tabs>
        <w:ind w:left="720" w:hanging="360"/>
      </w:pPr>
      <w:rPr>
        <w:rFonts w:ascii="Trebuchet MS" w:eastAsia="Times New Roman" w:hAnsi="Trebuchet MS"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6D3C41"/>
    <w:multiLevelType w:val="hybridMultilevel"/>
    <w:tmpl w:val="7602AA26"/>
    <w:lvl w:ilvl="0" w:tplc="B94881D6">
      <w:numFmt w:val="bullet"/>
      <w:lvlText w:val="-"/>
      <w:lvlJc w:val="left"/>
      <w:pPr>
        <w:ind w:left="720" w:hanging="360"/>
      </w:pPr>
      <w:rPr>
        <w:rFonts w:ascii="Franklin Gothic Book" w:eastAsia="Times New Roman" w:hAnsi="Franklin Gothic Book" w:cs="Trebuchet M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AF0603"/>
    <w:multiLevelType w:val="hybridMultilevel"/>
    <w:tmpl w:val="2BB8BC80"/>
    <w:lvl w:ilvl="0" w:tplc="91A040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EC1C8A"/>
    <w:multiLevelType w:val="hybridMultilevel"/>
    <w:tmpl w:val="85407416"/>
    <w:lvl w:ilvl="0" w:tplc="32FEBD3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6033770">
    <w:abstractNumId w:val="21"/>
  </w:num>
  <w:num w:numId="2" w16cid:durableId="1239168166">
    <w:abstractNumId w:val="5"/>
  </w:num>
  <w:num w:numId="3" w16cid:durableId="331296782">
    <w:abstractNumId w:val="17"/>
  </w:num>
  <w:num w:numId="4" w16cid:durableId="516191124">
    <w:abstractNumId w:val="7"/>
  </w:num>
  <w:num w:numId="5" w16cid:durableId="1574004389">
    <w:abstractNumId w:val="14"/>
  </w:num>
  <w:num w:numId="6" w16cid:durableId="2138792160">
    <w:abstractNumId w:val="13"/>
  </w:num>
  <w:num w:numId="7" w16cid:durableId="667635327">
    <w:abstractNumId w:val="6"/>
  </w:num>
  <w:num w:numId="8" w16cid:durableId="2110539389">
    <w:abstractNumId w:val="18"/>
  </w:num>
  <w:num w:numId="9" w16cid:durableId="2026442945">
    <w:abstractNumId w:val="12"/>
  </w:num>
  <w:num w:numId="10" w16cid:durableId="920407317">
    <w:abstractNumId w:val="22"/>
  </w:num>
  <w:num w:numId="11" w16cid:durableId="1954819725">
    <w:abstractNumId w:val="0"/>
  </w:num>
  <w:num w:numId="12" w16cid:durableId="1845703570">
    <w:abstractNumId w:val="9"/>
  </w:num>
  <w:num w:numId="13" w16cid:durableId="1841004373">
    <w:abstractNumId w:val="2"/>
  </w:num>
  <w:num w:numId="14" w16cid:durableId="1679308668">
    <w:abstractNumId w:val="19"/>
  </w:num>
  <w:num w:numId="15" w16cid:durableId="1002319293">
    <w:abstractNumId w:val="8"/>
  </w:num>
  <w:num w:numId="16" w16cid:durableId="1495219957">
    <w:abstractNumId w:val="20"/>
  </w:num>
  <w:num w:numId="17" w16cid:durableId="468522324">
    <w:abstractNumId w:val="4"/>
  </w:num>
  <w:num w:numId="18" w16cid:durableId="1724256815">
    <w:abstractNumId w:val="10"/>
  </w:num>
  <w:num w:numId="19" w16cid:durableId="1473716292">
    <w:abstractNumId w:val="1"/>
  </w:num>
  <w:num w:numId="20" w16cid:durableId="87624412">
    <w:abstractNumId w:val="11"/>
  </w:num>
  <w:num w:numId="21" w16cid:durableId="494416872">
    <w:abstractNumId w:val="16"/>
  </w:num>
  <w:num w:numId="22" w16cid:durableId="2019190771">
    <w:abstractNumId w:val="15"/>
  </w:num>
  <w:num w:numId="23" w16cid:durableId="398408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colormru v:ext="edit" colors="#00bce2"/>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38"/>
    <w:rsid w:val="0000430B"/>
    <w:rsid w:val="00004F44"/>
    <w:rsid w:val="00007073"/>
    <w:rsid w:val="000111F8"/>
    <w:rsid w:val="000164EE"/>
    <w:rsid w:val="000207D4"/>
    <w:rsid w:val="00022F30"/>
    <w:rsid w:val="00032BFD"/>
    <w:rsid w:val="000333CE"/>
    <w:rsid w:val="00034881"/>
    <w:rsid w:val="00046DFF"/>
    <w:rsid w:val="000479D9"/>
    <w:rsid w:val="00052886"/>
    <w:rsid w:val="0005352F"/>
    <w:rsid w:val="00054DA7"/>
    <w:rsid w:val="000557D3"/>
    <w:rsid w:val="000561D4"/>
    <w:rsid w:val="00057DB3"/>
    <w:rsid w:val="000637E3"/>
    <w:rsid w:val="00070F12"/>
    <w:rsid w:val="0007145E"/>
    <w:rsid w:val="00074B20"/>
    <w:rsid w:val="00080215"/>
    <w:rsid w:val="00081B3B"/>
    <w:rsid w:val="00082724"/>
    <w:rsid w:val="0008727C"/>
    <w:rsid w:val="00097503"/>
    <w:rsid w:val="000A04ED"/>
    <w:rsid w:val="000A1B5A"/>
    <w:rsid w:val="000A52E6"/>
    <w:rsid w:val="000A5FA0"/>
    <w:rsid w:val="000A61FD"/>
    <w:rsid w:val="000B09EB"/>
    <w:rsid w:val="000B1BC6"/>
    <w:rsid w:val="000B5363"/>
    <w:rsid w:val="000C1E16"/>
    <w:rsid w:val="000C28B3"/>
    <w:rsid w:val="000C6756"/>
    <w:rsid w:val="000C717B"/>
    <w:rsid w:val="000D0DFF"/>
    <w:rsid w:val="000D25C3"/>
    <w:rsid w:val="000D5AEA"/>
    <w:rsid w:val="000E6B92"/>
    <w:rsid w:val="000F4649"/>
    <w:rsid w:val="000F465B"/>
    <w:rsid w:val="000F4718"/>
    <w:rsid w:val="000F4E39"/>
    <w:rsid w:val="000F57A7"/>
    <w:rsid w:val="000F6DBB"/>
    <w:rsid w:val="00103848"/>
    <w:rsid w:val="00110103"/>
    <w:rsid w:val="00112A80"/>
    <w:rsid w:val="00112B92"/>
    <w:rsid w:val="00116EFC"/>
    <w:rsid w:val="00122188"/>
    <w:rsid w:val="00122327"/>
    <w:rsid w:val="001248FA"/>
    <w:rsid w:val="00124EB7"/>
    <w:rsid w:val="00125E3A"/>
    <w:rsid w:val="00126012"/>
    <w:rsid w:val="00134E05"/>
    <w:rsid w:val="00134E2C"/>
    <w:rsid w:val="00137BE5"/>
    <w:rsid w:val="001408AB"/>
    <w:rsid w:val="001511C9"/>
    <w:rsid w:val="00154526"/>
    <w:rsid w:val="00156D3C"/>
    <w:rsid w:val="001574C1"/>
    <w:rsid w:val="0015799E"/>
    <w:rsid w:val="00164997"/>
    <w:rsid w:val="00166156"/>
    <w:rsid w:val="001677EE"/>
    <w:rsid w:val="00173436"/>
    <w:rsid w:val="00173E92"/>
    <w:rsid w:val="001777C3"/>
    <w:rsid w:val="00182352"/>
    <w:rsid w:val="00183517"/>
    <w:rsid w:val="00184C38"/>
    <w:rsid w:val="00197C97"/>
    <w:rsid w:val="00197F24"/>
    <w:rsid w:val="001A02CD"/>
    <w:rsid w:val="001A17EF"/>
    <w:rsid w:val="001A7CC0"/>
    <w:rsid w:val="001B07D6"/>
    <w:rsid w:val="001B0CAF"/>
    <w:rsid w:val="001B0FF7"/>
    <w:rsid w:val="001B3152"/>
    <w:rsid w:val="001B3F76"/>
    <w:rsid w:val="001B42BC"/>
    <w:rsid w:val="001B4956"/>
    <w:rsid w:val="001B4DBB"/>
    <w:rsid w:val="001B588A"/>
    <w:rsid w:val="001B70AB"/>
    <w:rsid w:val="001C11BD"/>
    <w:rsid w:val="001C5B79"/>
    <w:rsid w:val="001E1A2D"/>
    <w:rsid w:val="001E2763"/>
    <w:rsid w:val="001E3DBF"/>
    <w:rsid w:val="001E3DE1"/>
    <w:rsid w:val="001E5816"/>
    <w:rsid w:val="00203825"/>
    <w:rsid w:val="00207E71"/>
    <w:rsid w:val="0021292B"/>
    <w:rsid w:val="002154CB"/>
    <w:rsid w:val="00217B09"/>
    <w:rsid w:val="00220D95"/>
    <w:rsid w:val="00221E6A"/>
    <w:rsid w:val="0022428D"/>
    <w:rsid w:val="002325BF"/>
    <w:rsid w:val="0024034C"/>
    <w:rsid w:val="00243C97"/>
    <w:rsid w:val="00243EA6"/>
    <w:rsid w:val="00246C98"/>
    <w:rsid w:val="002471D6"/>
    <w:rsid w:val="00250D8C"/>
    <w:rsid w:val="00252421"/>
    <w:rsid w:val="002545CC"/>
    <w:rsid w:val="002562D3"/>
    <w:rsid w:val="002612CF"/>
    <w:rsid w:val="00263E73"/>
    <w:rsid w:val="002656DB"/>
    <w:rsid w:val="00266BA5"/>
    <w:rsid w:val="00274074"/>
    <w:rsid w:val="002768A1"/>
    <w:rsid w:val="00277F5C"/>
    <w:rsid w:val="00283849"/>
    <w:rsid w:val="00284A83"/>
    <w:rsid w:val="0028583D"/>
    <w:rsid w:val="00294375"/>
    <w:rsid w:val="002957A5"/>
    <w:rsid w:val="0029707D"/>
    <w:rsid w:val="002A06B0"/>
    <w:rsid w:val="002A073D"/>
    <w:rsid w:val="002A2093"/>
    <w:rsid w:val="002A664A"/>
    <w:rsid w:val="002B0238"/>
    <w:rsid w:val="002B35D4"/>
    <w:rsid w:val="002B412A"/>
    <w:rsid w:val="002B657F"/>
    <w:rsid w:val="002B7F7E"/>
    <w:rsid w:val="002C4407"/>
    <w:rsid w:val="002F394F"/>
    <w:rsid w:val="00302E53"/>
    <w:rsid w:val="00306442"/>
    <w:rsid w:val="00306EDF"/>
    <w:rsid w:val="00315FFF"/>
    <w:rsid w:val="00316978"/>
    <w:rsid w:val="00322288"/>
    <w:rsid w:val="003269F6"/>
    <w:rsid w:val="003272C8"/>
    <w:rsid w:val="003313FD"/>
    <w:rsid w:val="00332999"/>
    <w:rsid w:val="003358FA"/>
    <w:rsid w:val="00342FFA"/>
    <w:rsid w:val="00344EDC"/>
    <w:rsid w:val="0034582B"/>
    <w:rsid w:val="00346E01"/>
    <w:rsid w:val="00347EB1"/>
    <w:rsid w:val="00351281"/>
    <w:rsid w:val="003539AF"/>
    <w:rsid w:val="00370C07"/>
    <w:rsid w:val="00370DB9"/>
    <w:rsid w:val="00371717"/>
    <w:rsid w:val="00373480"/>
    <w:rsid w:val="0038091A"/>
    <w:rsid w:val="003844C3"/>
    <w:rsid w:val="0039170B"/>
    <w:rsid w:val="0039230C"/>
    <w:rsid w:val="00393B7B"/>
    <w:rsid w:val="0039625E"/>
    <w:rsid w:val="003A36D0"/>
    <w:rsid w:val="003B3033"/>
    <w:rsid w:val="003B3FBA"/>
    <w:rsid w:val="003C050D"/>
    <w:rsid w:val="003D146C"/>
    <w:rsid w:val="003D1B94"/>
    <w:rsid w:val="003D3EDA"/>
    <w:rsid w:val="003E0643"/>
    <w:rsid w:val="003E26D5"/>
    <w:rsid w:val="003E4D09"/>
    <w:rsid w:val="003F3298"/>
    <w:rsid w:val="003F4238"/>
    <w:rsid w:val="003F4514"/>
    <w:rsid w:val="003F73B8"/>
    <w:rsid w:val="0040356C"/>
    <w:rsid w:val="00405D7F"/>
    <w:rsid w:val="00422768"/>
    <w:rsid w:val="004369B6"/>
    <w:rsid w:val="00440248"/>
    <w:rsid w:val="004433BC"/>
    <w:rsid w:val="00443CF3"/>
    <w:rsid w:val="0044607E"/>
    <w:rsid w:val="00446FFC"/>
    <w:rsid w:val="00452D4C"/>
    <w:rsid w:val="00455374"/>
    <w:rsid w:val="0046154A"/>
    <w:rsid w:val="00462BD2"/>
    <w:rsid w:val="004667AE"/>
    <w:rsid w:val="00470793"/>
    <w:rsid w:val="00481E56"/>
    <w:rsid w:val="004863D2"/>
    <w:rsid w:val="004911F6"/>
    <w:rsid w:val="004933A1"/>
    <w:rsid w:val="004A0386"/>
    <w:rsid w:val="004A03EE"/>
    <w:rsid w:val="004A1FCD"/>
    <w:rsid w:val="004A611A"/>
    <w:rsid w:val="004A683B"/>
    <w:rsid w:val="004A690B"/>
    <w:rsid w:val="004A7BCC"/>
    <w:rsid w:val="004B1C08"/>
    <w:rsid w:val="004B451E"/>
    <w:rsid w:val="004B5DAC"/>
    <w:rsid w:val="004C1EAE"/>
    <w:rsid w:val="004C2EE2"/>
    <w:rsid w:val="004C7286"/>
    <w:rsid w:val="004C7ABB"/>
    <w:rsid w:val="004D081B"/>
    <w:rsid w:val="004D3328"/>
    <w:rsid w:val="004D46FC"/>
    <w:rsid w:val="004E14FD"/>
    <w:rsid w:val="004E25CB"/>
    <w:rsid w:val="004F2B74"/>
    <w:rsid w:val="004F325E"/>
    <w:rsid w:val="004F365E"/>
    <w:rsid w:val="004F61E7"/>
    <w:rsid w:val="004F76EB"/>
    <w:rsid w:val="005022B9"/>
    <w:rsid w:val="00503195"/>
    <w:rsid w:val="0050398E"/>
    <w:rsid w:val="0051788D"/>
    <w:rsid w:val="00525E3F"/>
    <w:rsid w:val="005269C3"/>
    <w:rsid w:val="00526FE9"/>
    <w:rsid w:val="005310F3"/>
    <w:rsid w:val="00533439"/>
    <w:rsid w:val="00533A21"/>
    <w:rsid w:val="00534212"/>
    <w:rsid w:val="00544121"/>
    <w:rsid w:val="0054682B"/>
    <w:rsid w:val="00546EBF"/>
    <w:rsid w:val="00560753"/>
    <w:rsid w:val="0056351D"/>
    <w:rsid w:val="005642BD"/>
    <w:rsid w:val="00564B13"/>
    <w:rsid w:val="0056636E"/>
    <w:rsid w:val="0056665D"/>
    <w:rsid w:val="00567C89"/>
    <w:rsid w:val="005742BE"/>
    <w:rsid w:val="005760EF"/>
    <w:rsid w:val="005763C0"/>
    <w:rsid w:val="00576D1B"/>
    <w:rsid w:val="00586C0D"/>
    <w:rsid w:val="00591609"/>
    <w:rsid w:val="00591B5F"/>
    <w:rsid w:val="005928BA"/>
    <w:rsid w:val="00593B31"/>
    <w:rsid w:val="00594AF7"/>
    <w:rsid w:val="005965CD"/>
    <w:rsid w:val="005A247A"/>
    <w:rsid w:val="005A46B8"/>
    <w:rsid w:val="005A5FD3"/>
    <w:rsid w:val="005A63F5"/>
    <w:rsid w:val="005B0DCF"/>
    <w:rsid w:val="005B3927"/>
    <w:rsid w:val="005C210C"/>
    <w:rsid w:val="005C293D"/>
    <w:rsid w:val="005C414B"/>
    <w:rsid w:val="005C6710"/>
    <w:rsid w:val="005C7413"/>
    <w:rsid w:val="005D2BA9"/>
    <w:rsid w:val="005D58EC"/>
    <w:rsid w:val="005D5BF2"/>
    <w:rsid w:val="005E35F9"/>
    <w:rsid w:val="005E4123"/>
    <w:rsid w:val="005F1101"/>
    <w:rsid w:val="005F65B9"/>
    <w:rsid w:val="006031FC"/>
    <w:rsid w:val="006109A7"/>
    <w:rsid w:val="00611141"/>
    <w:rsid w:val="00611B0D"/>
    <w:rsid w:val="006155B5"/>
    <w:rsid w:val="0062197F"/>
    <w:rsid w:val="00634D32"/>
    <w:rsid w:val="00642803"/>
    <w:rsid w:val="00645348"/>
    <w:rsid w:val="00645783"/>
    <w:rsid w:val="00653B0B"/>
    <w:rsid w:val="00661033"/>
    <w:rsid w:val="00663E2D"/>
    <w:rsid w:val="006644A6"/>
    <w:rsid w:val="00665668"/>
    <w:rsid w:val="006712E0"/>
    <w:rsid w:val="00676D2B"/>
    <w:rsid w:val="00681020"/>
    <w:rsid w:val="00682D3D"/>
    <w:rsid w:val="00683370"/>
    <w:rsid w:val="0068374C"/>
    <w:rsid w:val="00685AAA"/>
    <w:rsid w:val="00686084"/>
    <w:rsid w:val="00691153"/>
    <w:rsid w:val="006960DD"/>
    <w:rsid w:val="006A11B3"/>
    <w:rsid w:val="006A2C6E"/>
    <w:rsid w:val="006A2C81"/>
    <w:rsid w:val="006A471E"/>
    <w:rsid w:val="006A5F31"/>
    <w:rsid w:val="006A72F5"/>
    <w:rsid w:val="006B1B0A"/>
    <w:rsid w:val="006B1CF4"/>
    <w:rsid w:val="006B3429"/>
    <w:rsid w:val="006B358A"/>
    <w:rsid w:val="006B4848"/>
    <w:rsid w:val="006C0577"/>
    <w:rsid w:val="006C408B"/>
    <w:rsid w:val="006C5C20"/>
    <w:rsid w:val="006C6C00"/>
    <w:rsid w:val="006D4278"/>
    <w:rsid w:val="006D5B99"/>
    <w:rsid w:val="006E46F4"/>
    <w:rsid w:val="006F2AF2"/>
    <w:rsid w:val="006F49DE"/>
    <w:rsid w:val="006F6EA1"/>
    <w:rsid w:val="00704BCB"/>
    <w:rsid w:val="00704EF5"/>
    <w:rsid w:val="00705CD6"/>
    <w:rsid w:val="00715B37"/>
    <w:rsid w:val="007176FA"/>
    <w:rsid w:val="0072035C"/>
    <w:rsid w:val="007235B5"/>
    <w:rsid w:val="00730795"/>
    <w:rsid w:val="00731801"/>
    <w:rsid w:val="00741329"/>
    <w:rsid w:val="007416F3"/>
    <w:rsid w:val="00743BBA"/>
    <w:rsid w:val="00747A85"/>
    <w:rsid w:val="00750F0D"/>
    <w:rsid w:val="00757461"/>
    <w:rsid w:val="007618FB"/>
    <w:rsid w:val="00765137"/>
    <w:rsid w:val="007659D4"/>
    <w:rsid w:val="00767822"/>
    <w:rsid w:val="00771122"/>
    <w:rsid w:val="00775C46"/>
    <w:rsid w:val="00784C59"/>
    <w:rsid w:val="0078528A"/>
    <w:rsid w:val="00787DF6"/>
    <w:rsid w:val="00794181"/>
    <w:rsid w:val="007956DA"/>
    <w:rsid w:val="00797824"/>
    <w:rsid w:val="007A57F4"/>
    <w:rsid w:val="007B1DC3"/>
    <w:rsid w:val="007B2968"/>
    <w:rsid w:val="007C316C"/>
    <w:rsid w:val="007C3B67"/>
    <w:rsid w:val="007C3E7D"/>
    <w:rsid w:val="007C4F61"/>
    <w:rsid w:val="007C4F85"/>
    <w:rsid w:val="007C5136"/>
    <w:rsid w:val="007C5403"/>
    <w:rsid w:val="007D2013"/>
    <w:rsid w:val="007D645D"/>
    <w:rsid w:val="007E2624"/>
    <w:rsid w:val="007E4D48"/>
    <w:rsid w:val="007E6197"/>
    <w:rsid w:val="007E7FFE"/>
    <w:rsid w:val="007F1717"/>
    <w:rsid w:val="007F33FF"/>
    <w:rsid w:val="007F4FB4"/>
    <w:rsid w:val="00801120"/>
    <w:rsid w:val="0080594C"/>
    <w:rsid w:val="008173B9"/>
    <w:rsid w:val="008220C7"/>
    <w:rsid w:val="00825D12"/>
    <w:rsid w:val="008276E2"/>
    <w:rsid w:val="008307D0"/>
    <w:rsid w:val="0083547A"/>
    <w:rsid w:val="00841159"/>
    <w:rsid w:val="0084175E"/>
    <w:rsid w:val="00842F8A"/>
    <w:rsid w:val="00851A4B"/>
    <w:rsid w:val="00852D57"/>
    <w:rsid w:val="0085698B"/>
    <w:rsid w:val="008676A2"/>
    <w:rsid w:val="00867707"/>
    <w:rsid w:val="008704A7"/>
    <w:rsid w:val="008728B0"/>
    <w:rsid w:val="008746F8"/>
    <w:rsid w:val="00875725"/>
    <w:rsid w:val="008803FC"/>
    <w:rsid w:val="00881498"/>
    <w:rsid w:val="00883749"/>
    <w:rsid w:val="0088730F"/>
    <w:rsid w:val="008A2261"/>
    <w:rsid w:val="008A6C7C"/>
    <w:rsid w:val="008B0D42"/>
    <w:rsid w:val="008B1E93"/>
    <w:rsid w:val="008B2972"/>
    <w:rsid w:val="008B2E53"/>
    <w:rsid w:val="008B6A68"/>
    <w:rsid w:val="008C1530"/>
    <w:rsid w:val="008C3C61"/>
    <w:rsid w:val="008C64C6"/>
    <w:rsid w:val="008C73D2"/>
    <w:rsid w:val="008D00E3"/>
    <w:rsid w:val="008D03FF"/>
    <w:rsid w:val="008D2B5A"/>
    <w:rsid w:val="008E204A"/>
    <w:rsid w:val="008E7939"/>
    <w:rsid w:val="008E7B65"/>
    <w:rsid w:val="008F09E6"/>
    <w:rsid w:val="008F3C23"/>
    <w:rsid w:val="008F6BA3"/>
    <w:rsid w:val="008F765E"/>
    <w:rsid w:val="0090345A"/>
    <w:rsid w:val="009151A2"/>
    <w:rsid w:val="00922904"/>
    <w:rsid w:val="009231A7"/>
    <w:rsid w:val="0092375C"/>
    <w:rsid w:val="00926D39"/>
    <w:rsid w:val="00930836"/>
    <w:rsid w:val="009337A1"/>
    <w:rsid w:val="0093667A"/>
    <w:rsid w:val="00936C00"/>
    <w:rsid w:val="009379C6"/>
    <w:rsid w:val="00942E4C"/>
    <w:rsid w:val="009430F8"/>
    <w:rsid w:val="009455B8"/>
    <w:rsid w:val="0094600B"/>
    <w:rsid w:val="00954232"/>
    <w:rsid w:val="00956B0D"/>
    <w:rsid w:val="00963BF8"/>
    <w:rsid w:val="00964A70"/>
    <w:rsid w:val="0096626E"/>
    <w:rsid w:val="00971078"/>
    <w:rsid w:val="0097278B"/>
    <w:rsid w:val="009728BC"/>
    <w:rsid w:val="00973DF2"/>
    <w:rsid w:val="009822E6"/>
    <w:rsid w:val="00990B5F"/>
    <w:rsid w:val="00996721"/>
    <w:rsid w:val="009A40EF"/>
    <w:rsid w:val="009A6298"/>
    <w:rsid w:val="009B731E"/>
    <w:rsid w:val="009C2188"/>
    <w:rsid w:val="009C3353"/>
    <w:rsid w:val="009C3BD6"/>
    <w:rsid w:val="009C74CB"/>
    <w:rsid w:val="009D6DBB"/>
    <w:rsid w:val="009D6FE5"/>
    <w:rsid w:val="009E2F11"/>
    <w:rsid w:val="009E7DE1"/>
    <w:rsid w:val="009F4943"/>
    <w:rsid w:val="00A004A0"/>
    <w:rsid w:val="00A03607"/>
    <w:rsid w:val="00A050EE"/>
    <w:rsid w:val="00A05399"/>
    <w:rsid w:val="00A055B6"/>
    <w:rsid w:val="00A05659"/>
    <w:rsid w:val="00A0738A"/>
    <w:rsid w:val="00A0789D"/>
    <w:rsid w:val="00A11A5D"/>
    <w:rsid w:val="00A11BB5"/>
    <w:rsid w:val="00A13079"/>
    <w:rsid w:val="00A224A5"/>
    <w:rsid w:val="00A23BAF"/>
    <w:rsid w:val="00A26A4E"/>
    <w:rsid w:val="00A27019"/>
    <w:rsid w:val="00A35DE1"/>
    <w:rsid w:val="00A37128"/>
    <w:rsid w:val="00A4062D"/>
    <w:rsid w:val="00A411B9"/>
    <w:rsid w:val="00A4125A"/>
    <w:rsid w:val="00A4213A"/>
    <w:rsid w:val="00A43B62"/>
    <w:rsid w:val="00A449A9"/>
    <w:rsid w:val="00A46B00"/>
    <w:rsid w:val="00A50378"/>
    <w:rsid w:val="00A50FB5"/>
    <w:rsid w:val="00A5331B"/>
    <w:rsid w:val="00A573A9"/>
    <w:rsid w:val="00A614DA"/>
    <w:rsid w:val="00A61CE7"/>
    <w:rsid w:val="00A62430"/>
    <w:rsid w:val="00A627E3"/>
    <w:rsid w:val="00A632FF"/>
    <w:rsid w:val="00A66E16"/>
    <w:rsid w:val="00A72C6F"/>
    <w:rsid w:val="00A75F8C"/>
    <w:rsid w:val="00A8164D"/>
    <w:rsid w:val="00A81E6F"/>
    <w:rsid w:val="00A948AC"/>
    <w:rsid w:val="00A96038"/>
    <w:rsid w:val="00AA14E7"/>
    <w:rsid w:val="00AA341F"/>
    <w:rsid w:val="00AA38C6"/>
    <w:rsid w:val="00AA5CF1"/>
    <w:rsid w:val="00AA717C"/>
    <w:rsid w:val="00AA7762"/>
    <w:rsid w:val="00AB0485"/>
    <w:rsid w:val="00AB71CF"/>
    <w:rsid w:val="00AC263E"/>
    <w:rsid w:val="00AC374B"/>
    <w:rsid w:val="00AC591A"/>
    <w:rsid w:val="00AC5D2C"/>
    <w:rsid w:val="00AC601E"/>
    <w:rsid w:val="00AC71FF"/>
    <w:rsid w:val="00AD3A51"/>
    <w:rsid w:val="00AE32BD"/>
    <w:rsid w:val="00AE54FC"/>
    <w:rsid w:val="00AF091B"/>
    <w:rsid w:val="00AF1207"/>
    <w:rsid w:val="00B00475"/>
    <w:rsid w:val="00B0266E"/>
    <w:rsid w:val="00B05326"/>
    <w:rsid w:val="00B147B5"/>
    <w:rsid w:val="00B2488D"/>
    <w:rsid w:val="00B26FBC"/>
    <w:rsid w:val="00B3554A"/>
    <w:rsid w:val="00B4103A"/>
    <w:rsid w:val="00B50494"/>
    <w:rsid w:val="00B50836"/>
    <w:rsid w:val="00B51AC0"/>
    <w:rsid w:val="00B57527"/>
    <w:rsid w:val="00B57EC7"/>
    <w:rsid w:val="00B608FE"/>
    <w:rsid w:val="00B61C6E"/>
    <w:rsid w:val="00B6249E"/>
    <w:rsid w:val="00B6288D"/>
    <w:rsid w:val="00B6291B"/>
    <w:rsid w:val="00B65B45"/>
    <w:rsid w:val="00B72BE1"/>
    <w:rsid w:val="00B74934"/>
    <w:rsid w:val="00B74CB5"/>
    <w:rsid w:val="00B875B4"/>
    <w:rsid w:val="00B90F41"/>
    <w:rsid w:val="00B92799"/>
    <w:rsid w:val="00B931A4"/>
    <w:rsid w:val="00B96521"/>
    <w:rsid w:val="00BA14FF"/>
    <w:rsid w:val="00BA1DB6"/>
    <w:rsid w:val="00BA5F24"/>
    <w:rsid w:val="00BA6E45"/>
    <w:rsid w:val="00BB25B2"/>
    <w:rsid w:val="00BB487C"/>
    <w:rsid w:val="00BB5B12"/>
    <w:rsid w:val="00BB6810"/>
    <w:rsid w:val="00BC0758"/>
    <w:rsid w:val="00BD47B7"/>
    <w:rsid w:val="00BD58F1"/>
    <w:rsid w:val="00BD59B2"/>
    <w:rsid w:val="00BD75DF"/>
    <w:rsid w:val="00BE5785"/>
    <w:rsid w:val="00BF1338"/>
    <w:rsid w:val="00BF343C"/>
    <w:rsid w:val="00BF6AEF"/>
    <w:rsid w:val="00C02CDB"/>
    <w:rsid w:val="00C05987"/>
    <w:rsid w:val="00C10C6E"/>
    <w:rsid w:val="00C124B2"/>
    <w:rsid w:val="00C12588"/>
    <w:rsid w:val="00C16D90"/>
    <w:rsid w:val="00C17B44"/>
    <w:rsid w:val="00C205C1"/>
    <w:rsid w:val="00C21F9B"/>
    <w:rsid w:val="00C30667"/>
    <w:rsid w:val="00C37410"/>
    <w:rsid w:val="00C41CF7"/>
    <w:rsid w:val="00C466BC"/>
    <w:rsid w:val="00C51E86"/>
    <w:rsid w:val="00C52AD1"/>
    <w:rsid w:val="00C65CD9"/>
    <w:rsid w:val="00C6775F"/>
    <w:rsid w:val="00C71B9D"/>
    <w:rsid w:val="00C727E1"/>
    <w:rsid w:val="00C73184"/>
    <w:rsid w:val="00C74707"/>
    <w:rsid w:val="00C779F5"/>
    <w:rsid w:val="00C805A6"/>
    <w:rsid w:val="00C812D1"/>
    <w:rsid w:val="00C87877"/>
    <w:rsid w:val="00C94E70"/>
    <w:rsid w:val="00C97168"/>
    <w:rsid w:val="00CA1C55"/>
    <w:rsid w:val="00CA7DED"/>
    <w:rsid w:val="00CB064D"/>
    <w:rsid w:val="00CB2A17"/>
    <w:rsid w:val="00CB3A2F"/>
    <w:rsid w:val="00CB6C79"/>
    <w:rsid w:val="00CC0C29"/>
    <w:rsid w:val="00CC3326"/>
    <w:rsid w:val="00CC46A0"/>
    <w:rsid w:val="00CC722E"/>
    <w:rsid w:val="00CD1797"/>
    <w:rsid w:val="00CD2228"/>
    <w:rsid w:val="00CD74C3"/>
    <w:rsid w:val="00CD7E6D"/>
    <w:rsid w:val="00CE49D9"/>
    <w:rsid w:val="00CE5A68"/>
    <w:rsid w:val="00CE66B6"/>
    <w:rsid w:val="00CF5C0B"/>
    <w:rsid w:val="00D01431"/>
    <w:rsid w:val="00D01B8D"/>
    <w:rsid w:val="00D07083"/>
    <w:rsid w:val="00D114FF"/>
    <w:rsid w:val="00D15EA7"/>
    <w:rsid w:val="00D21032"/>
    <w:rsid w:val="00D21ED7"/>
    <w:rsid w:val="00D41953"/>
    <w:rsid w:val="00D4774E"/>
    <w:rsid w:val="00D52CA9"/>
    <w:rsid w:val="00D53401"/>
    <w:rsid w:val="00D5571F"/>
    <w:rsid w:val="00D56B4A"/>
    <w:rsid w:val="00D56E64"/>
    <w:rsid w:val="00D57ADF"/>
    <w:rsid w:val="00D64B91"/>
    <w:rsid w:val="00D6650D"/>
    <w:rsid w:val="00D7683A"/>
    <w:rsid w:val="00D80A02"/>
    <w:rsid w:val="00D81501"/>
    <w:rsid w:val="00D821B6"/>
    <w:rsid w:val="00D82FAC"/>
    <w:rsid w:val="00D82FD4"/>
    <w:rsid w:val="00D8424E"/>
    <w:rsid w:val="00D86399"/>
    <w:rsid w:val="00D87B1E"/>
    <w:rsid w:val="00D95D3D"/>
    <w:rsid w:val="00DA6D75"/>
    <w:rsid w:val="00DA7019"/>
    <w:rsid w:val="00DB2C87"/>
    <w:rsid w:val="00DB406C"/>
    <w:rsid w:val="00DB4958"/>
    <w:rsid w:val="00DC07CA"/>
    <w:rsid w:val="00DC3A29"/>
    <w:rsid w:val="00DC3E57"/>
    <w:rsid w:val="00DC4112"/>
    <w:rsid w:val="00DC4CE7"/>
    <w:rsid w:val="00DC63E0"/>
    <w:rsid w:val="00DD0FD9"/>
    <w:rsid w:val="00DD13FC"/>
    <w:rsid w:val="00DD2F04"/>
    <w:rsid w:val="00DD3D2C"/>
    <w:rsid w:val="00DD424E"/>
    <w:rsid w:val="00DD536E"/>
    <w:rsid w:val="00DD54FD"/>
    <w:rsid w:val="00DD57D2"/>
    <w:rsid w:val="00DD5990"/>
    <w:rsid w:val="00DD631E"/>
    <w:rsid w:val="00DD796D"/>
    <w:rsid w:val="00DE0697"/>
    <w:rsid w:val="00DF1F1E"/>
    <w:rsid w:val="00DF2DDD"/>
    <w:rsid w:val="00DF3D4C"/>
    <w:rsid w:val="00DF5542"/>
    <w:rsid w:val="00E0288D"/>
    <w:rsid w:val="00E03625"/>
    <w:rsid w:val="00E03942"/>
    <w:rsid w:val="00E039CB"/>
    <w:rsid w:val="00E07695"/>
    <w:rsid w:val="00E11590"/>
    <w:rsid w:val="00E14DB6"/>
    <w:rsid w:val="00E17345"/>
    <w:rsid w:val="00E240A1"/>
    <w:rsid w:val="00E246BA"/>
    <w:rsid w:val="00E268E3"/>
    <w:rsid w:val="00E335A2"/>
    <w:rsid w:val="00E35852"/>
    <w:rsid w:val="00E3628A"/>
    <w:rsid w:val="00E37773"/>
    <w:rsid w:val="00E4095A"/>
    <w:rsid w:val="00E4384F"/>
    <w:rsid w:val="00E43F9D"/>
    <w:rsid w:val="00E4499F"/>
    <w:rsid w:val="00E46F2B"/>
    <w:rsid w:val="00E52BD8"/>
    <w:rsid w:val="00E57786"/>
    <w:rsid w:val="00E6088E"/>
    <w:rsid w:val="00E61266"/>
    <w:rsid w:val="00E6182E"/>
    <w:rsid w:val="00E6189D"/>
    <w:rsid w:val="00E65D04"/>
    <w:rsid w:val="00E67342"/>
    <w:rsid w:val="00E67AD6"/>
    <w:rsid w:val="00E76B93"/>
    <w:rsid w:val="00E80A2B"/>
    <w:rsid w:val="00E84FC7"/>
    <w:rsid w:val="00E91872"/>
    <w:rsid w:val="00E94B69"/>
    <w:rsid w:val="00EA0FD9"/>
    <w:rsid w:val="00EA1DE2"/>
    <w:rsid w:val="00EA2159"/>
    <w:rsid w:val="00EA507B"/>
    <w:rsid w:val="00EB2516"/>
    <w:rsid w:val="00EC4CAF"/>
    <w:rsid w:val="00ED05EF"/>
    <w:rsid w:val="00ED1AA3"/>
    <w:rsid w:val="00ED657F"/>
    <w:rsid w:val="00ED6FA0"/>
    <w:rsid w:val="00ED70F4"/>
    <w:rsid w:val="00EE06E1"/>
    <w:rsid w:val="00EE0909"/>
    <w:rsid w:val="00EE3A0D"/>
    <w:rsid w:val="00EE3D47"/>
    <w:rsid w:val="00EF0EBA"/>
    <w:rsid w:val="00EF4C58"/>
    <w:rsid w:val="00EF5D30"/>
    <w:rsid w:val="00F00B46"/>
    <w:rsid w:val="00F045DB"/>
    <w:rsid w:val="00F04713"/>
    <w:rsid w:val="00F105C6"/>
    <w:rsid w:val="00F209D3"/>
    <w:rsid w:val="00F20CB7"/>
    <w:rsid w:val="00F22AD9"/>
    <w:rsid w:val="00F22EFE"/>
    <w:rsid w:val="00F246BE"/>
    <w:rsid w:val="00F24B6D"/>
    <w:rsid w:val="00F24F7B"/>
    <w:rsid w:val="00F272F8"/>
    <w:rsid w:val="00F31F29"/>
    <w:rsid w:val="00F32044"/>
    <w:rsid w:val="00F36959"/>
    <w:rsid w:val="00F37D08"/>
    <w:rsid w:val="00F44EE7"/>
    <w:rsid w:val="00F45CC4"/>
    <w:rsid w:val="00F45D6A"/>
    <w:rsid w:val="00F5303D"/>
    <w:rsid w:val="00F54098"/>
    <w:rsid w:val="00F61394"/>
    <w:rsid w:val="00F61A13"/>
    <w:rsid w:val="00F62381"/>
    <w:rsid w:val="00F64C0C"/>
    <w:rsid w:val="00F662FF"/>
    <w:rsid w:val="00F66904"/>
    <w:rsid w:val="00F67D35"/>
    <w:rsid w:val="00F70BAC"/>
    <w:rsid w:val="00F70E21"/>
    <w:rsid w:val="00F71027"/>
    <w:rsid w:val="00F80C75"/>
    <w:rsid w:val="00F8163D"/>
    <w:rsid w:val="00F85A8B"/>
    <w:rsid w:val="00F85D95"/>
    <w:rsid w:val="00F86CBA"/>
    <w:rsid w:val="00F870A7"/>
    <w:rsid w:val="00F873F5"/>
    <w:rsid w:val="00F914A5"/>
    <w:rsid w:val="00F95FE7"/>
    <w:rsid w:val="00F97741"/>
    <w:rsid w:val="00FA09C1"/>
    <w:rsid w:val="00FA2C42"/>
    <w:rsid w:val="00FA5D78"/>
    <w:rsid w:val="00FA658D"/>
    <w:rsid w:val="00FB1FF9"/>
    <w:rsid w:val="00FB4B84"/>
    <w:rsid w:val="00FB509F"/>
    <w:rsid w:val="00FB62F6"/>
    <w:rsid w:val="00FB7433"/>
    <w:rsid w:val="00FC08BC"/>
    <w:rsid w:val="00FC6723"/>
    <w:rsid w:val="00FC69E3"/>
    <w:rsid w:val="00FC7847"/>
    <w:rsid w:val="00FD2582"/>
    <w:rsid w:val="00FD2F4A"/>
    <w:rsid w:val="00FD310F"/>
    <w:rsid w:val="00FD3C9D"/>
    <w:rsid w:val="00FD4219"/>
    <w:rsid w:val="00FE121F"/>
    <w:rsid w:val="00FE1CCE"/>
    <w:rsid w:val="00FE60C6"/>
    <w:rsid w:val="00FE7C3B"/>
    <w:rsid w:val="0F093525"/>
    <w:rsid w:val="0F297744"/>
    <w:rsid w:val="1C080F38"/>
    <w:rsid w:val="6166E3DA"/>
    <w:rsid w:val="6CC19D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bce2"/>
    </o:shapedefaults>
    <o:shapelayout v:ext="edit">
      <o:idmap v:ext="edit" data="2"/>
    </o:shapelayout>
  </w:shapeDefaults>
  <w:decimalSymbol w:val=","/>
  <w:listSeparator w:val=";"/>
  <w14:docId w14:val="1DB8107E"/>
  <w15:chartTrackingRefBased/>
  <w15:docId w15:val="{CA7764F2-00AE-45B5-8DDA-64E2E52D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3A0D"/>
    <w:pPr>
      <w:spacing w:after="200" w:line="276" w:lineRule="auto"/>
    </w:pPr>
    <w:rPr>
      <w:rFonts w:ascii="Calibri" w:eastAsia="Calibri" w:hAnsi="Calibri"/>
      <w:sz w:val="22"/>
      <w:szCs w:val="22"/>
      <w:lang w:eastAsia="en-US"/>
    </w:rPr>
  </w:style>
  <w:style w:type="paragraph" w:styleId="Kop2">
    <w:name w:val="heading 2"/>
    <w:basedOn w:val="Standaard"/>
    <w:next w:val="Standaard"/>
    <w:qFormat/>
    <w:rsid w:val="00EE3A0D"/>
    <w:pPr>
      <w:keepNext/>
      <w:spacing w:after="0" w:line="240" w:lineRule="auto"/>
      <w:outlineLvl w:val="1"/>
    </w:pPr>
    <w:rPr>
      <w:rFonts w:ascii="Times New Roman" w:eastAsia="Times New Roman" w:hAnsi="Times New Roman"/>
      <w:b/>
      <w:bCs/>
      <w:i/>
      <w:iCs/>
      <w:color w:val="000000"/>
      <w:sz w:val="21"/>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34212"/>
    <w:pPr>
      <w:tabs>
        <w:tab w:val="center" w:pos="4536"/>
        <w:tab w:val="right" w:pos="9072"/>
      </w:tabs>
    </w:pPr>
  </w:style>
  <w:style w:type="paragraph" w:styleId="Voettekst">
    <w:name w:val="footer"/>
    <w:basedOn w:val="Standaard"/>
    <w:rsid w:val="00534212"/>
    <w:pPr>
      <w:tabs>
        <w:tab w:val="center" w:pos="4536"/>
        <w:tab w:val="right" w:pos="9072"/>
      </w:tabs>
    </w:pPr>
  </w:style>
  <w:style w:type="paragraph" w:customStyle="1" w:styleId="o2g2kop">
    <w:name w:val="o2g2kop"/>
    <w:basedOn w:val="Standaard"/>
    <w:autoRedefine/>
    <w:rsid w:val="000207D4"/>
    <w:pPr>
      <w:jc w:val="center"/>
    </w:pPr>
    <w:rPr>
      <w:color w:val="FFFFFF"/>
      <w:spacing w:val="26"/>
      <w:sz w:val="40"/>
      <w:szCs w:val="40"/>
    </w:rPr>
  </w:style>
  <w:style w:type="paragraph" w:styleId="Ballontekst">
    <w:name w:val="Balloon Text"/>
    <w:basedOn w:val="Standaard"/>
    <w:semiHidden/>
    <w:rsid w:val="000207D4"/>
    <w:rPr>
      <w:rFonts w:ascii="Tahoma" w:hAnsi="Tahoma" w:cs="Tahoma"/>
      <w:sz w:val="16"/>
      <w:szCs w:val="16"/>
    </w:rPr>
  </w:style>
  <w:style w:type="character" w:customStyle="1" w:styleId="apple-style-span">
    <w:name w:val="apple-style-span"/>
    <w:basedOn w:val="Standaardalinea-lettertype"/>
    <w:rsid w:val="00EE3A0D"/>
  </w:style>
  <w:style w:type="character" w:styleId="Hyperlink">
    <w:name w:val="Hyperlink"/>
    <w:rsid w:val="00182352"/>
    <w:rPr>
      <w:color w:val="0000FF"/>
      <w:u w:val="single"/>
    </w:rPr>
  </w:style>
  <w:style w:type="paragraph" w:customStyle="1" w:styleId="Gemiddeldraster21">
    <w:name w:val="Gemiddeld raster 21"/>
    <w:uiPriority w:val="1"/>
    <w:qFormat/>
    <w:rsid w:val="00F873F5"/>
    <w:rPr>
      <w:rFonts w:ascii="Calibri" w:eastAsia="Calibri" w:hAnsi="Calibri"/>
      <w:sz w:val="22"/>
      <w:szCs w:val="22"/>
      <w:lang w:eastAsia="en-US"/>
    </w:rPr>
  </w:style>
  <w:style w:type="paragraph" w:styleId="Plattetekst2">
    <w:name w:val="Body Text 2"/>
    <w:basedOn w:val="Standaard"/>
    <w:link w:val="Plattetekst2Char"/>
    <w:semiHidden/>
    <w:rsid w:val="000A52E6"/>
    <w:pPr>
      <w:spacing w:after="0" w:line="240" w:lineRule="auto"/>
    </w:pPr>
    <w:rPr>
      <w:rFonts w:ascii="Arial" w:eastAsia="Times New Roman" w:hAnsi="Arial" w:cs="Arial"/>
      <w:color w:val="000000"/>
      <w:sz w:val="18"/>
      <w:szCs w:val="24"/>
      <w:lang w:eastAsia="nl-NL"/>
    </w:rPr>
  </w:style>
  <w:style w:type="character" w:customStyle="1" w:styleId="Plattetekst2Char">
    <w:name w:val="Platte tekst 2 Char"/>
    <w:link w:val="Plattetekst2"/>
    <w:semiHidden/>
    <w:rsid w:val="000A52E6"/>
    <w:rPr>
      <w:rFonts w:ascii="Arial" w:hAnsi="Arial" w:cs="Arial"/>
      <w:color w:val="000000"/>
      <w:sz w:val="18"/>
      <w:szCs w:val="24"/>
    </w:rPr>
  </w:style>
  <w:style w:type="paragraph" w:customStyle="1" w:styleId="Default">
    <w:name w:val="Default"/>
    <w:rsid w:val="00137BE5"/>
    <w:pPr>
      <w:autoSpaceDE w:val="0"/>
      <w:autoSpaceDN w:val="0"/>
      <w:adjustRightInd w:val="0"/>
    </w:pPr>
    <w:rPr>
      <w:rFonts w:ascii="Trebuchet MS" w:hAnsi="Trebuchet MS" w:cs="Trebuchet MS"/>
      <w:color w:val="000000"/>
      <w:sz w:val="24"/>
      <w:szCs w:val="24"/>
    </w:rPr>
  </w:style>
  <w:style w:type="table" w:styleId="Tabelraster">
    <w:name w:val="Table Grid"/>
    <w:basedOn w:val="Standaardtabel"/>
    <w:uiPriority w:val="59"/>
    <w:rsid w:val="002A0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Standaard"/>
    <w:rsid w:val="009C2188"/>
    <w:pPr>
      <w:spacing w:after="0" w:line="240" w:lineRule="auto"/>
    </w:pPr>
    <w:rPr>
      <w:rFonts w:eastAsiaTheme="minorHAnsi" w:cs="Calibri"/>
      <w:lang w:eastAsia="nl-NL"/>
    </w:rPr>
  </w:style>
  <w:style w:type="character" w:customStyle="1" w:styleId="xxcontentpasted4">
    <w:name w:val="x_xcontentpasted4"/>
    <w:basedOn w:val="Standaardalinea-lettertype"/>
    <w:rsid w:val="009C2188"/>
  </w:style>
  <w:style w:type="paragraph" w:styleId="Geenafstand">
    <w:name w:val="No Spacing"/>
    <w:uiPriority w:val="1"/>
    <w:qFormat/>
    <w:rsid w:val="002B7F7E"/>
    <w:rPr>
      <w:rFonts w:ascii="Calibri" w:eastAsia="Calibri" w:hAnsi="Calibri"/>
      <w:sz w:val="22"/>
      <w:szCs w:val="22"/>
      <w:lang w:eastAsia="en-US"/>
    </w:rPr>
  </w:style>
  <w:style w:type="paragraph" w:styleId="Lijstalinea">
    <w:name w:val="List Paragraph"/>
    <w:basedOn w:val="Standaard"/>
    <w:uiPriority w:val="34"/>
    <w:qFormat/>
    <w:rsid w:val="00C52AD1"/>
    <w:pPr>
      <w:spacing w:after="160" w:line="259" w:lineRule="auto"/>
      <w:ind w:left="720"/>
      <w:contextualSpacing/>
    </w:pPr>
  </w:style>
  <w:style w:type="paragraph" w:customStyle="1" w:styleId="xelementtoproof">
    <w:name w:val="x_elementtoproof"/>
    <w:basedOn w:val="Standaard"/>
    <w:rsid w:val="004A03EE"/>
    <w:pPr>
      <w:spacing w:after="0" w:line="240" w:lineRule="auto"/>
    </w:pPr>
    <w:rPr>
      <w:rFonts w:eastAsiaTheme="minorHAnsi" w:cs="Calibri"/>
      <w:lang w:eastAsia="nl-NL"/>
    </w:rPr>
  </w:style>
  <w:style w:type="character" w:customStyle="1" w:styleId="normaltextrun">
    <w:name w:val="normaltextrun"/>
    <w:basedOn w:val="Standaardalinea-lettertype"/>
    <w:rsid w:val="008B0D42"/>
  </w:style>
  <w:style w:type="character" w:styleId="Onopgelostemelding">
    <w:name w:val="Unresolved Mention"/>
    <w:basedOn w:val="Standaardalinea-lettertype"/>
    <w:uiPriority w:val="99"/>
    <w:semiHidden/>
    <w:unhideWhenUsed/>
    <w:rsid w:val="000D25C3"/>
    <w:rPr>
      <w:color w:val="605E5C"/>
      <w:shd w:val="clear" w:color="auto" w:fill="E1DFDD"/>
    </w:rPr>
  </w:style>
  <w:style w:type="paragraph" w:styleId="Tekstopmerking">
    <w:name w:val="annotation text"/>
    <w:basedOn w:val="Standaard"/>
    <w:link w:val="TekstopmerkingChar"/>
    <w:uiPriority w:val="99"/>
    <w:semiHidden/>
    <w:unhideWhenUsed/>
    <w:rsid w:val="00D21ED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21ED7"/>
    <w:rPr>
      <w:rFonts w:ascii="Calibri" w:eastAsia="Calibri" w:hAnsi="Calibri"/>
      <w:lang w:eastAsia="en-US"/>
    </w:rPr>
  </w:style>
  <w:style w:type="character" w:styleId="Verwijzingopmerking">
    <w:name w:val="annotation reference"/>
    <w:basedOn w:val="Standaardalinea-lettertype"/>
    <w:uiPriority w:val="99"/>
    <w:semiHidden/>
    <w:unhideWhenUsed/>
    <w:rsid w:val="00D21ED7"/>
    <w:rPr>
      <w:sz w:val="16"/>
      <w:szCs w:val="16"/>
    </w:rPr>
  </w:style>
  <w:style w:type="paragraph" w:styleId="Normaalweb">
    <w:name w:val="Normal (Web)"/>
    <w:basedOn w:val="Standaard"/>
    <w:uiPriority w:val="99"/>
    <w:semiHidden/>
    <w:unhideWhenUsed/>
    <w:rsid w:val="00F00B4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7505">
      <w:bodyDiv w:val="1"/>
      <w:marLeft w:val="0"/>
      <w:marRight w:val="0"/>
      <w:marTop w:val="0"/>
      <w:marBottom w:val="0"/>
      <w:divBdr>
        <w:top w:val="none" w:sz="0" w:space="0" w:color="auto"/>
        <w:left w:val="none" w:sz="0" w:space="0" w:color="auto"/>
        <w:bottom w:val="none" w:sz="0" w:space="0" w:color="auto"/>
        <w:right w:val="none" w:sz="0" w:space="0" w:color="auto"/>
      </w:divBdr>
    </w:div>
    <w:div w:id="188567677">
      <w:bodyDiv w:val="1"/>
      <w:marLeft w:val="0"/>
      <w:marRight w:val="0"/>
      <w:marTop w:val="0"/>
      <w:marBottom w:val="0"/>
      <w:divBdr>
        <w:top w:val="none" w:sz="0" w:space="0" w:color="auto"/>
        <w:left w:val="none" w:sz="0" w:space="0" w:color="auto"/>
        <w:bottom w:val="none" w:sz="0" w:space="0" w:color="auto"/>
        <w:right w:val="none" w:sz="0" w:space="0" w:color="auto"/>
      </w:divBdr>
    </w:div>
    <w:div w:id="538779208">
      <w:bodyDiv w:val="1"/>
      <w:marLeft w:val="0"/>
      <w:marRight w:val="0"/>
      <w:marTop w:val="0"/>
      <w:marBottom w:val="0"/>
      <w:divBdr>
        <w:top w:val="none" w:sz="0" w:space="0" w:color="auto"/>
        <w:left w:val="none" w:sz="0" w:space="0" w:color="auto"/>
        <w:bottom w:val="none" w:sz="0" w:space="0" w:color="auto"/>
        <w:right w:val="none" w:sz="0" w:space="0" w:color="auto"/>
      </w:divBdr>
    </w:div>
    <w:div w:id="699597956">
      <w:bodyDiv w:val="1"/>
      <w:marLeft w:val="0"/>
      <w:marRight w:val="0"/>
      <w:marTop w:val="0"/>
      <w:marBottom w:val="0"/>
      <w:divBdr>
        <w:top w:val="none" w:sz="0" w:space="0" w:color="auto"/>
        <w:left w:val="none" w:sz="0" w:space="0" w:color="auto"/>
        <w:bottom w:val="none" w:sz="0" w:space="0" w:color="auto"/>
        <w:right w:val="none" w:sz="0" w:space="0" w:color="auto"/>
      </w:divBdr>
    </w:div>
    <w:div w:id="905342932">
      <w:bodyDiv w:val="1"/>
      <w:marLeft w:val="0"/>
      <w:marRight w:val="0"/>
      <w:marTop w:val="0"/>
      <w:marBottom w:val="0"/>
      <w:divBdr>
        <w:top w:val="none" w:sz="0" w:space="0" w:color="auto"/>
        <w:left w:val="none" w:sz="0" w:space="0" w:color="auto"/>
        <w:bottom w:val="none" w:sz="0" w:space="0" w:color="auto"/>
        <w:right w:val="none" w:sz="0" w:space="0" w:color="auto"/>
      </w:divBdr>
    </w:div>
    <w:div w:id="920136483">
      <w:bodyDiv w:val="1"/>
      <w:marLeft w:val="0"/>
      <w:marRight w:val="0"/>
      <w:marTop w:val="0"/>
      <w:marBottom w:val="0"/>
      <w:divBdr>
        <w:top w:val="none" w:sz="0" w:space="0" w:color="auto"/>
        <w:left w:val="none" w:sz="0" w:space="0" w:color="auto"/>
        <w:bottom w:val="none" w:sz="0" w:space="0" w:color="auto"/>
        <w:right w:val="none" w:sz="0" w:space="0" w:color="auto"/>
      </w:divBdr>
    </w:div>
    <w:div w:id="1092121209">
      <w:bodyDiv w:val="1"/>
      <w:marLeft w:val="0"/>
      <w:marRight w:val="0"/>
      <w:marTop w:val="0"/>
      <w:marBottom w:val="0"/>
      <w:divBdr>
        <w:top w:val="none" w:sz="0" w:space="0" w:color="auto"/>
        <w:left w:val="none" w:sz="0" w:space="0" w:color="auto"/>
        <w:bottom w:val="none" w:sz="0" w:space="0" w:color="auto"/>
        <w:right w:val="none" w:sz="0" w:space="0" w:color="auto"/>
      </w:divBdr>
    </w:div>
    <w:div w:id="1098140707">
      <w:bodyDiv w:val="1"/>
      <w:marLeft w:val="0"/>
      <w:marRight w:val="0"/>
      <w:marTop w:val="0"/>
      <w:marBottom w:val="0"/>
      <w:divBdr>
        <w:top w:val="none" w:sz="0" w:space="0" w:color="auto"/>
        <w:left w:val="none" w:sz="0" w:space="0" w:color="auto"/>
        <w:bottom w:val="none" w:sz="0" w:space="0" w:color="auto"/>
        <w:right w:val="none" w:sz="0" w:space="0" w:color="auto"/>
      </w:divBdr>
    </w:div>
    <w:div w:id="1281064241">
      <w:bodyDiv w:val="1"/>
      <w:marLeft w:val="0"/>
      <w:marRight w:val="0"/>
      <w:marTop w:val="0"/>
      <w:marBottom w:val="0"/>
      <w:divBdr>
        <w:top w:val="none" w:sz="0" w:space="0" w:color="auto"/>
        <w:left w:val="none" w:sz="0" w:space="0" w:color="auto"/>
        <w:bottom w:val="none" w:sz="0" w:space="0" w:color="auto"/>
        <w:right w:val="none" w:sz="0" w:space="0" w:color="auto"/>
      </w:divBdr>
    </w:div>
    <w:div w:id="1575892614">
      <w:bodyDiv w:val="1"/>
      <w:marLeft w:val="0"/>
      <w:marRight w:val="0"/>
      <w:marTop w:val="0"/>
      <w:marBottom w:val="0"/>
      <w:divBdr>
        <w:top w:val="none" w:sz="0" w:space="0" w:color="auto"/>
        <w:left w:val="none" w:sz="0" w:space="0" w:color="auto"/>
        <w:bottom w:val="none" w:sz="0" w:space="0" w:color="auto"/>
        <w:right w:val="none" w:sz="0" w:space="0" w:color="auto"/>
      </w:divBdr>
    </w:div>
    <w:div w:id="1649745611">
      <w:bodyDiv w:val="1"/>
      <w:marLeft w:val="0"/>
      <w:marRight w:val="0"/>
      <w:marTop w:val="0"/>
      <w:marBottom w:val="0"/>
      <w:divBdr>
        <w:top w:val="none" w:sz="0" w:space="0" w:color="auto"/>
        <w:left w:val="none" w:sz="0" w:space="0" w:color="auto"/>
        <w:bottom w:val="none" w:sz="0" w:space="0" w:color="auto"/>
        <w:right w:val="none" w:sz="0" w:space="0" w:color="auto"/>
      </w:divBdr>
    </w:div>
    <w:div w:id="1802574967">
      <w:bodyDiv w:val="1"/>
      <w:marLeft w:val="0"/>
      <w:marRight w:val="0"/>
      <w:marTop w:val="0"/>
      <w:marBottom w:val="0"/>
      <w:divBdr>
        <w:top w:val="none" w:sz="0" w:space="0" w:color="auto"/>
        <w:left w:val="none" w:sz="0" w:space="0" w:color="auto"/>
        <w:bottom w:val="none" w:sz="0" w:space="0" w:color="auto"/>
        <w:right w:val="none" w:sz="0" w:space="0" w:color="auto"/>
      </w:divBdr>
    </w:div>
    <w:div w:id="198118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vandermeer@o2g2.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insjohanfrisoschool.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baaronderwijsgroningen.nl/sollicitatie.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hoogstrate@o2g2.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o2g2\kad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4767F2289BFF48A89F8B7A455D7C9D" ma:contentTypeVersion="16" ma:contentTypeDescription="Een nieuw document maken." ma:contentTypeScope="" ma:versionID="4437fc4a6d0f392c7008dac95e591e56">
  <xsd:schema xmlns:xsd="http://www.w3.org/2001/XMLSchema" xmlns:xs="http://www.w3.org/2001/XMLSchema" xmlns:p="http://schemas.microsoft.com/office/2006/metadata/properties" xmlns:ns2="726a51a4-0ba2-4ddc-a655-47444402bf1e" xmlns:ns3="23b68f3c-b546-4a19-a85d-4b3147aac21e" targetNamespace="http://schemas.microsoft.com/office/2006/metadata/properties" ma:root="true" ma:fieldsID="163befe6a1fd5889ef0244f445fee71a" ns2:_="" ns3:_="">
    <xsd:import namespace="726a51a4-0ba2-4ddc-a655-47444402bf1e"/>
    <xsd:import namespace="23b68f3c-b546-4a19-a85d-4b3147aac21e"/>
    <xsd:element name="properties">
      <xsd:complexType>
        <xsd:sequence>
          <xsd:element name="documentManagement">
            <xsd:complexType>
              <xsd:all>
                <xsd:element ref="ns2:Status"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a51a4-0ba2-4ddc-a655-47444402bf1e"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b68f3c-b546-4a19-a85d-4b3147aac21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64997a4-06f2-4d16-b74e-e2d95375e0b1}" ma:internalName="TaxCatchAll" ma:showField="CatchAllData" ma:web="23b68f3c-b546-4a19-a85d-4b3147aac2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3b68f3c-b546-4a19-a85d-4b3147aac21e" xsi:nil="true"/>
    <lcf76f155ced4ddcb4097134ff3c332f xmlns="726a51a4-0ba2-4ddc-a655-47444402bf1e">
      <Terms xmlns="http://schemas.microsoft.com/office/infopath/2007/PartnerControls"/>
    </lcf76f155ced4ddcb4097134ff3c332f>
    <SharedWithUsers xmlns="23b68f3c-b546-4a19-a85d-4b3147aac21e">
      <UserInfo>
        <DisplayName>Marleen Zijlstra</DisplayName>
        <AccountId>27</AccountId>
        <AccountType/>
      </UserInfo>
    </SharedWithUsers>
    <Status xmlns="726a51a4-0ba2-4ddc-a655-47444402bf1e">Concept</Status>
  </documentManagement>
</p:properties>
</file>

<file path=customXml/itemProps1.xml><?xml version="1.0" encoding="utf-8"?>
<ds:datastoreItem xmlns:ds="http://schemas.openxmlformats.org/officeDocument/2006/customXml" ds:itemID="{3C17A5D8-A431-4678-B013-C9D0E0AB42F6}">
  <ds:schemaRefs>
    <ds:schemaRef ds:uri="http://schemas.microsoft.com/sharepoint/v3/contenttype/forms"/>
  </ds:schemaRefs>
</ds:datastoreItem>
</file>

<file path=customXml/itemProps2.xml><?xml version="1.0" encoding="utf-8"?>
<ds:datastoreItem xmlns:ds="http://schemas.openxmlformats.org/officeDocument/2006/customXml" ds:itemID="{297F3BF1-AFAA-4BDB-B3CF-6C52AC72AF56}">
  <ds:schemaRefs>
    <ds:schemaRef ds:uri="http://schemas.openxmlformats.org/officeDocument/2006/bibliography"/>
  </ds:schemaRefs>
</ds:datastoreItem>
</file>

<file path=customXml/itemProps3.xml><?xml version="1.0" encoding="utf-8"?>
<ds:datastoreItem xmlns:ds="http://schemas.openxmlformats.org/officeDocument/2006/customXml" ds:itemID="{1CF56DF7-4FED-4AD0-92F0-E26C4FE73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a51a4-0ba2-4ddc-a655-47444402bf1e"/>
    <ds:schemaRef ds:uri="23b68f3c-b546-4a19-a85d-4b3147aac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27824-7406-4B30-9A0C-50B6C0829548}">
  <ds:schemaRefs>
    <ds:schemaRef ds:uri="http://schemas.microsoft.com/office/2006/metadata/properties"/>
    <ds:schemaRef ds:uri="http://schemas.microsoft.com/office/infopath/2007/PartnerControls"/>
    <ds:schemaRef ds:uri="23b68f3c-b546-4a19-a85d-4b3147aac21e"/>
    <ds:schemaRef ds:uri="726a51a4-0ba2-4ddc-a655-47444402bf1e"/>
  </ds:schemaRefs>
</ds:datastoreItem>
</file>

<file path=docProps/app.xml><?xml version="1.0" encoding="utf-8"?>
<Properties xmlns="http://schemas.openxmlformats.org/officeDocument/2006/extended-properties" xmlns:vt="http://schemas.openxmlformats.org/officeDocument/2006/docPropsVTypes">
  <Template>kader</Template>
  <TotalTime>1</TotalTime>
  <Pages>2</Pages>
  <Words>441</Words>
  <Characters>2554</Characters>
  <Application>Microsoft Office Word</Application>
  <DocSecurity>0</DocSecurity>
  <Lines>56</Lines>
  <Paragraphs>32</Paragraphs>
  <ScaleCrop>false</ScaleCrop>
  <HeadingPairs>
    <vt:vector size="2" baseType="variant">
      <vt:variant>
        <vt:lpstr>Titel</vt:lpstr>
      </vt:variant>
      <vt:variant>
        <vt:i4>1</vt:i4>
      </vt:variant>
    </vt:vector>
  </HeadingPairs>
  <TitlesOfParts>
    <vt:vector size="1" baseType="lpstr">
      <vt:lpstr>Vacature</vt:lpstr>
    </vt:vector>
  </TitlesOfParts>
  <Company>Gemeente Groningen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Vacature</dc:title>
  <dc:subject/>
  <dc:creator>Yvojor1o</dc:creator>
  <cp:keywords/>
  <cp:lastModifiedBy>Marleen Zijlstra</cp:lastModifiedBy>
  <cp:revision>4</cp:revision>
  <cp:lastPrinted>2022-07-12T13:23:00Z</cp:lastPrinted>
  <dcterms:created xsi:type="dcterms:W3CDTF">2026-09-04T14:08:00Z</dcterms:created>
  <dcterms:modified xsi:type="dcterms:W3CDTF">2026-09-04T14:12:00Z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0x010100634767F2289BFF48A89F8B7A455D7C9D</vt:lpwstr>
  </property>
  <property fmtid="{D5CDD505-2E9C-101B-9397-08002B2CF9AE}" pid="3" name="Order">
    <vt:r8>10059600</vt:r8>
  </property>
  <property fmtid="{D5CDD505-2E9C-101B-9397-08002B2CF9AE}" pid="4" name="MediaServiceImageTags">
    <vt:lpwstr/>
  </property>
  <property fmtid="{D5CDD505-2E9C-101B-9397-08002B2CF9AE}" pid="5" name="_dlc_DocIdItemGuid">
    <vt:lpwstr>3f20169a-eb79-4800-821e-4f526c95a10d</vt:lpwstr>
  </property>
  <property fmtid="{D5CDD505-2E9C-101B-9397-08002B2CF9AE}" pid="6" name="xd_ProgID">
    <vt:lpwstr/>
  </property>
  <property fmtid="{D5CDD505-2E9C-101B-9397-08002B2CF9AE}" pid="7" name="_dlc_DocId">
    <vt:lpwstr>UU2MVCKD5A67-1606150685-1826258</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dlc_DocIdUrl">
    <vt:lpwstr>https://o2g2.sharepoint.com/sites/OndersteuningsbureauDocumenten/_layouts/15/DocIdRedir.aspx?ID=UU2MVCKD5A67-1606150685-1826258, UU2MVCKD5A67-1606150685-1826258</vt:lpwstr>
  </property>
  <property fmtid="{D5CDD505-2E9C-101B-9397-08002B2CF9AE}" pid="13" name="xd_Signature">
    <vt:bool>false</vt:bool>
  </property>
</Properties>
</file>